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9141E" w14:textId="77777777" w:rsidR="00DD267F" w:rsidRPr="00004120" w:rsidRDefault="00997BAE" w:rsidP="006B72B7">
      <w:pPr>
        <w:spacing w:line="700" w:lineRule="exact"/>
        <w:jc w:val="center"/>
        <w:rPr>
          <w:rFonts w:ascii="TH SarabunPSK" w:hAnsi="TH SarabunPSK" w:cs="TH SarabunPSK"/>
          <w:b/>
          <w:bCs/>
          <w:color w:val="FFFFFF"/>
          <w:spacing w:val="-20"/>
          <w:sz w:val="58"/>
          <w:szCs w:val="58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0AD9142B" wp14:editId="0AD9142C">
            <wp:simplePos x="0" y="0"/>
            <wp:positionH relativeFrom="margin">
              <wp:align>left</wp:align>
            </wp:positionH>
            <wp:positionV relativeFrom="paragraph">
              <wp:posOffset>-95885</wp:posOffset>
            </wp:positionV>
            <wp:extent cx="539115" cy="539750"/>
            <wp:effectExtent l="0" t="0" r="0" b="0"/>
            <wp:wrapNone/>
            <wp:docPr id="6" name="รูปภาพ 8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 descr="krut_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C67">
        <w:rPr>
          <w:rFonts w:ascii="TH SarabunPSK" w:hAnsi="TH SarabunPSK" w:cs="TH SarabunPSK" w:hint="cs"/>
          <w:b/>
          <w:bCs/>
          <w:sz w:val="58"/>
          <w:szCs w:val="58"/>
          <w:cs/>
        </w:rPr>
        <w:t xml:space="preserve">          </w:t>
      </w:r>
      <w:r w:rsidR="00FE0C67" w:rsidRPr="00FE0C67">
        <w:rPr>
          <w:rFonts w:ascii="TH SarabunPSK" w:hAnsi="TH SarabunPSK" w:cs="TH SarabunPSK" w:hint="cs"/>
          <w:b/>
          <w:bCs/>
          <w:sz w:val="22"/>
          <w:szCs w:val="22"/>
          <w:cs/>
        </w:rPr>
        <w:t xml:space="preserve"> </w:t>
      </w:r>
      <w:r w:rsidR="00FE0C67">
        <w:rPr>
          <w:rFonts w:ascii="TH SarabunPSK" w:hAnsi="TH SarabunPSK" w:cs="TH SarabunPSK" w:hint="cs"/>
          <w:b/>
          <w:bCs/>
          <w:sz w:val="58"/>
          <w:szCs w:val="58"/>
          <w:cs/>
        </w:rPr>
        <w:t xml:space="preserve">        </w:t>
      </w:r>
      <w:r w:rsidR="00DD267F" w:rsidRPr="00DD267F">
        <w:rPr>
          <w:rFonts w:ascii="TH SarabunPSK" w:hAnsi="TH SarabunPSK" w:cs="TH SarabunPSK" w:hint="cs"/>
          <w:b/>
          <w:bCs/>
          <w:sz w:val="58"/>
          <w:szCs w:val="58"/>
          <w:cs/>
        </w:rPr>
        <w:t>บันทึกข้อความ</w:t>
      </w:r>
      <w:r w:rsidR="00DD267F" w:rsidRPr="00004120">
        <w:rPr>
          <w:rFonts w:ascii="TH SarabunPSK" w:hAnsi="TH SarabunPSK" w:cs="TH SarabunPSK"/>
        </w:rPr>
        <w:tab/>
      </w:r>
      <w:r w:rsidR="00DD267F" w:rsidRPr="00004120">
        <w:rPr>
          <w:rFonts w:ascii="TH SarabunPSK" w:hAnsi="TH SarabunPSK" w:cs="TH SarabunPSK"/>
          <w:b/>
          <w:bCs/>
          <w:color w:val="FFFFFF"/>
          <w:spacing w:val="-20"/>
          <w:sz w:val="58"/>
          <w:szCs w:val="58"/>
          <w:cs/>
        </w:rPr>
        <w:t>บันทึกข้อความ</w:t>
      </w:r>
    </w:p>
    <w:p w14:paraId="0AD9141F" w14:textId="2E86AC1D" w:rsidR="008535D9" w:rsidRPr="00FB3EF2" w:rsidRDefault="00997BAE" w:rsidP="004470AA">
      <w:pPr>
        <w:tabs>
          <w:tab w:val="left" w:pos="9000"/>
        </w:tabs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0AD9142D" wp14:editId="0AD9142E">
                <wp:simplePos x="0" y="0"/>
                <wp:positionH relativeFrom="column">
                  <wp:posOffset>844550</wp:posOffset>
                </wp:positionH>
                <wp:positionV relativeFrom="paragraph">
                  <wp:posOffset>240664</wp:posOffset>
                </wp:positionV>
                <wp:extent cx="4895850" cy="0"/>
                <wp:effectExtent l="0" t="0" r="0" b="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3C0450A8" id="Line 12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.5pt,18.95pt" to="452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nSCJwIAAE0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="008535D9" w:rsidRPr="00FB3EF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002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7CA0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</w:t>
      </w:r>
      <w:r w:rsidR="00A71D98">
        <w:rPr>
          <w:rFonts w:ascii="TH SarabunPSK" w:hAnsi="TH SarabunPSK" w:cs="TH SarabunPSK" w:hint="cs"/>
          <w:sz w:val="32"/>
          <w:szCs w:val="32"/>
          <w:cs/>
        </w:rPr>
        <w:t xml:space="preserve">  โทร </w:t>
      </w:r>
    </w:p>
    <w:p w14:paraId="0AD91420" w14:textId="4E8C1733" w:rsidR="008535D9" w:rsidRDefault="00997BAE" w:rsidP="009813B5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0AD9142F" wp14:editId="0AD91430">
                <wp:simplePos x="0" y="0"/>
                <wp:positionH relativeFrom="column">
                  <wp:posOffset>3200400</wp:posOffset>
                </wp:positionH>
                <wp:positionV relativeFrom="paragraph">
                  <wp:posOffset>243204</wp:posOffset>
                </wp:positionV>
                <wp:extent cx="2538095" cy="0"/>
                <wp:effectExtent l="0" t="0" r="0" b="0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809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3C48AFFD" id="Line 14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2pt,19.15pt" to="451.8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0AD91431" wp14:editId="0AD91432">
                <wp:simplePos x="0" y="0"/>
                <wp:positionH relativeFrom="column">
                  <wp:posOffset>115570</wp:posOffset>
                </wp:positionH>
                <wp:positionV relativeFrom="paragraph">
                  <wp:posOffset>243204</wp:posOffset>
                </wp:positionV>
                <wp:extent cx="2758440" cy="0"/>
                <wp:effectExtent l="0" t="0" r="0" b="0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84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4EC58EEB" id="Line 13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.1pt,19.15pt" to="226.3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FM0JwIAAE0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4B4D7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71D98" w:rsidRPr="00A71D98">
        <w:rPr>
          <w:rFonts w:ascii="TH SarabunPSK" w:hAnsi="TH SarabunPSK" w:cs="TH SarabunPSK"/>
          <w:sz w:val="32"/>
          <w:szCs w:val="32"/>
          <w:cs/>
        </w:rPr>
        <w:t xml:space="preserve">อว </w:t>
      </w:r>
      <w:r w:rsidR="00297CA0"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A71D98" w:rsidRPr="00A71D98">
        <w:rPr>
          <w:rFonts w:ascii="TH SarabunPSK" w:hAnsi="TH SarabunPSK" w:cs="TH SarabunPSK"/>
          <w:sz w:val="32"/>
          <w:szCs w:val="32"/>
          <w:cs/>
        </w:rPr>
        <w:t>/</w:t>
      </w:r>
      <w:r w:rsidR="00A71D98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9813B5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            </w:t>
      </w:r>
      <w:r w:rsidR="009813B5" w:rsidRPr="00AC4217">
        <w:rPr>
          <w:rFonts w:ascii="TH SarabunPSK" w:hAnsi="TH SarabunPSK" w:cs="TH SarabunPSK" w:hint="cs"/>
          <w:b/>
          <w:bCs/>
          <w:spacing w:val="-6"/>
          <w:sz w:val="38"/>
          <w:szCs w:val="38"/>
          <w:cs/>
        </w:rPr>
        <w:t xml:space="preserve">  </w:t>
      </w:r>
      <w:r w:rsidR="002F2539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  </w:t>
      </w:r>
      <w:r w:rsidR="009813B5" w:rsidRPr="009813B5">
        <w:rPr>
          <w:rFonts w:ascii="TH SarabunPSK" w:hAnsi="TH SarabunPSK" w:cs="TH SarabunPSK" w:hint="cs"/>
          <w:b/>
          <w:bCs/>
          <w:sz w:val="40"/>
          <w:szCs w:val="40"/>
          <w:cs/>
        </w:rPr>
        <w:t>วัน</w:t>
      </w:r>
      <w:r w:rsidR="008535D9" w:rsidRPr="009813B5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1D2D8E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</w:t>
      </w:r>
      <w:r w:rsidR="001D2D8E" w:rsidRPr="001D2D8E">
        <w:rPr>
          <w:rFonts w:ascii="TH SarabunPSK" w:hAnsi="TH SarabunPSK" w:cs="TH SarabunPSK" w:hint="cs"/>
          <w:sz w:val="32"/>
          <w:szCs w:val="32"/>
          <w:cs/>
        </w:rPr>
        <w:t>วัน  เดือน  ปี</w:t>
      </w:r>
      <w:r w:rsidR="008535D9" w:rsidRPr="009C74E1">
        <w:rPr>
          <w:rFonts w:ascii="TH SarabunPSK" w:hAnsi="TH SarabunPSK" w:cs="TH SarabunPSK"/>
          <w:b/>
          <w:bCs/>
          <w:sz w:val="38"/>
          <w:szCs w:val="38"/>
          <w:cs/>
        </w:rPr>
        <w:t xml:space="preserve"> </w:t>
      </w:r>
      <w:r w:rsidR="004B4D7E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</w:p>
    <w:p w14:paraId="0AD91421" w14:textId="73DD2713" w:rsidR="008535D9" w:rsidRPr="00C87E7C" w:rsidRDefault="00997BAE" w:rsidP="004470AA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0AD91433" wp14:editId="0AD91434">
                <wp:simplePos x="0" y="0"/>
                <wp:positionH relativeFrom="column">
                  <wp:posOffset>333375</wp:posOffset>
                </wp:positionH>
                <wp:positionV relativeFrom="paragraph">
                  <wp:posOffset>245109</wp:posOffset>
                </wp:positionV>
                <wp:extent cx="5400040" cy="0"/>
                <wp:effectExtent l="0" t="0" r="0" b="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0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5CB34F83" id="Line 15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3pt" to="451.4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zUqJgIAAE0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="004B4D7E" w:rsidRPr="004B4D7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B3854" w:rsidRPr="00AE7976">
        <w:rPr>
          <w:rFonts w:ascii="TH SarabunPSK" w:hAnsi="TH SarabunPSK" w:cs="TH SarabunPSK"/>
          <w:sz w:val="32"/>
          <w:szCs w:val="32"/>
          <w:cs/>
        </w:rPr>
        <w:t>ขออนุมัติไปราชการ</w:t>
      </w:r>
      <w:r w:rsidR="00CB3854">
        <w:rPr>
          <w:rFonts w:ascii="TH SarabunPSK" w:hAnsi="TH SarabunPSK" w:cs="TH SarabunPSK" w:hint="cs"/>
          <w:sz w:val="32"/>
          <w:szCs w:val="32"/>
          <w:cs/>
        </w:rPr>
        <w:t>และเดินทางโดยรถยนต์ส่วนตัว</w:t>
      </w:r>
    </w:p>
    <w:p w14:paraId="0AD91422" w14:textId="3EC5DE6C" w:rsidR="00C87E7C" w:rsidRPr="00B80B01" w:rsidRDefault="00297CA0" w:rsidP="00297CA0">
      <w:pPr>
        <w:spacing w:before="120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เรียน คณบดี</w:t>
      </w:r>
      <w:r w:rsidR="003B682D">
        <w:rPr>
          <w:rFonts w:ascii="TH SarabunPSK" w:hAnsi="TH SarabunPSK" w:cs="TH SarabunPSK" w:hint="cs"/>
          <w:sz w:val="32"/>
          <w:szCs w:val="32"/>
          <w:cs/>
        </w:rPr>
        <w:t>คณะสหเวชศาสตร์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(ผ่าน</w:t>
      </w:r>
      <w:r w:rsidR="00804777">
        <w:rPr>
          <w:rFonts w:ascii="TH SarabunPSK" w:hAnsi="TH SarabunPSK" w:cs="TH SarabunPSK" w:hint="cs"/>
          <w:sz w:val="32"/>
          <w:szCs w:val="32"/>
          <w:cs/>
        </w:rPr>
        <w:t>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...............)</w:t>
      </w:r>
    </w:p>
    <w:p w14:paraId="3DA7FB3A" w14:textId="22271507" w:rsidR="00AE7976" w:rsidRPr="00AE7976" w:rsidRDefault="00AE7976" w:rsidP="00AE7976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E7976">
        <w:rPr>
          <w:rFonts w:ascii="TH SarabunPSK" w:hAnsi="TH SarabunPSK" w:cs="TH SarabunPSK"/>
          <w:sz w:val="32"/>
          <w:szCs w:val="32"/>
          <w:cs/>
        </w:rPr>
        <w:t>ข้าพเจ้า.....................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AE7976">
        <w:rPr>
          <w:rFonts w:ascii="TH SarabunPSK" w:hAnsi="TH SarabunPSK" w:cs="TH SarabunPSK"/>
          <w:sz w:val="32"/>
          <w:szCs w:val="32"/>
          <w:cs/>
        </w:rPr>
        <w:t>........................................ตำแหน่</w:t>
      </w:r>
      <w:r w:rsidR="00E820D8">
        <w:rPr>
          <w:rFonts w:ascii="TH SarabunPSK" w:hAnsi="TH SarabunPSK" w:cs="TH SarabunPSK" w:hint="cs"/>
          <w:sz w:val="32"/>
          <w:szCs w:val="32"/>
          <w:cs/>
        </w:rPr>
        <w:t>ง</w:t>
      </w:r>
      <w:r w:rsidRPr="00AE7976">
        <w:rPr>
          <w:rFonts w:ascii="TH SarabunPSK" w:hAnsi="TH SarabunPSK" w:cs="TH SarabunPSK"/>
          <w:sz w:val="32"/>
          <w:szCs w:val="32"/>
          <w:cs/>
        </w:rPr>
        <w:t>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AE7976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75789EB9" w14:textId="2FB50D13" w:rsidR="00AE7976" w:rsidRPr="00AE7976" w:rsidRDefault="00AE7976" w:rsidP="00AE797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E7976">
        <w:rPr>
          <w:rFonts w:ascii="TH SarabunPSK" w:hAnsi="TH SarabunPSK" w:cs="TH SarabunPSK"/>
          <w:sz w:val="32"/>
          <w:szCs w:val="32"/>
          <w:cs/>
        </w:rPr>
        <w:t>พร้อมด้วย............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AE7976">
        <w:rPr>
          <w:rFonts w:ascii="TH SarabunPSK" w:hAnsi="TH SarabunPSK" w:cs="TH SarabunPSK"/>
          <w:sz w:val="32"/>
          <w:szCs w:val="32"/>
          <w:cs/>
        </w:rPr>
        <w:t>...........</w:t>
      </w:r>
      <w:r w:rsidR="00A32B2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</w:t>
      </w:r>
      <w:r w:rsidRPr="00AE7976">
        <w:rPr>
          <w:rFonts w:ascii="TH SarabunPSK" w:hAnsi="TH SarabunPSK" w:cs="TH SarabunPSK"/>
          <w:sz w:val="32"/>
          <w:szCs w:val="32"/>
          <w:cs/>
        </w:rPr>
        <w:t>..........สังกัดสำนักงานเลขานุการ</w:t>
      </w:r>
      <w:r w:rsidR="00A32B2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7976">
        <w:rPr>
          <w:rFonts w:ascii="TH SarabunPSK" w:hAnsi="TH SarabunPSK" w:cs="TH SarabunPSK"/>
          <w:sz w:val="32"/>
          <w:szCs w:val="32"/>
          <w:cs/>
        </w:rPr>
        <w:t>มีความประสงค์จะขอไปราชการเกี่ยวกับ......................................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AE797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</w:t>
      </w:r>
    </w:p>
    <w:p w14:paraId="2F6E2122" w14:textId="02830962" w:rsidR="00AE7976" w:rsidRPr="00AE7976" w:rsidRDefault="00AE7976" w:rsidP="00AE797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E7976">
        <w:rPr>
          <w:rFonts w:ascii="TH SarabunPSK" w:hAnsi="TH SarabunPSK" w:cs="TH SarabunPSK"/>
          <w:sz w:val="32"/>
          <w:szCs w:val="32"/>
          <w:cs/>
        </w:rPr>
        <w:t>ณ........................................................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AE7976">
        <w:rPr>
          <w:rFonts w:ascii="TH SarabunPSK" w:hAnsi="TH SarabunPSK" w:cs="TH SarabunPSK"/>
          <w:sz w:val="32"/>
          <w:szCs w:val="32"/>
          <w:cs/>
        </w:rPr>
        <w:t xml:space="preserve">......................โดยมีเป้าหมายที่จะไปร่วมอบรม สัมมนา หรือดูงาน คือ </w:t>
      </w:r>
    </w:p>
    <w:p w14:paraId="1C7B888B" w14:textId="71AEFF46" w:rsidR="00297CA0" w:rsidRPr="00297CA0" w:rsidRDefault="00AE7976" w:rsidP="00AE797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E797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B1262F6" w14:textId="77777777" w:rsidR="00297CA0" w:rsidRDefault="00297CA0" w:rsidP="00297CA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97CA0">
        <w:rPr>
          <w:rFonts w:ascii="TH SarabunPSK" w:hAnsi="TH SarabunPSK" w:cs="TH SarabunPSK"/>
          <w:sz w:val="32"/>
          <w:szCs w:val="32"/>
          <w:cs/>
        </w:rPr>
        <w:t>ประโยชน์ที่คาดว่าจะได้รับ คือ...............................................................................................................................</w:t>
      </w:r>
    </w:p>
    <w:p w14:paraId="0AD91423" w14:textId="5801B228" w:rsidR="00C87E7C" w:rsidRDefault="00297CA0" w:rsidP="00297CA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97CA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="00C3348F" w:rsidRPr="00C3348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B30810C" w14:textId="77777777" w:rsidR="00CB3854" w:rsidRPr="00802220" w:rsidRDefault="00CB3854" w:rsidP="00CB3854">
      <w:pPr>
        <w:rPr>
          <w:rFonts w:ascii="TH SarabunPSK" w:hAnsi="TH SarabunPSK" w:cs="TH SarabunPSK"/>
          <w:sz w:val="32"/>
          <w:szCs w:val="32"/>
        </w:rPr>
      </w:pPr>
      <w:r w:rsidRPr="00CA6EE5">
        <w:rPr>
          <w:rFonts w:ascii="TH SarabunPSK" w:hAnsi="TH SarabunPSK" w:cs="TH SarabunPSK"/>
          <w:sz w:val="32"/>
          <w:szCs w:val="32"/>
          <w:cs/>
        </w:rPr>
        <w:t>ในการนี้ข้าพเจ้าเดินทางโดยพาหนะ....</w:t>
      </w:r>
      <w:r>
        <w:rPr>
          <w:rFonts w:ascii="TH SarabunPSK" w:hAnsi="TH SarabunPSK" w:cs="TH SarabunPSK" w:hint="cs"/>
          <w:sz w:val="32"/>
          <w:szCs w:val="32"/>
          <w:cs/>
        </w:rPr>
        <w:t>รถยนต์ส่วนตัว.</w:t>
      </w:r>
      <w:r w:rsidRPr="000878C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(ทะเบียน)........................ </w:t>
      </w:r>
      <w:r w:rsidRPr="00802220">
        <w:rPr>
          <w:rFonts w:ascii="TH SarabunPSK" w:hAnsi="TH SarabunPSK" w:cs="TH SarabunPSK" w:hint="cs"/>
          <w:sz w:val="32"/>
          <w:szCs w:val="32"/>
          <w:cs/>
        </w:rPr>
        <w:t>เนื่องจาก.................................</w:t>
      </w:r>
    </w:p>
    <w:p w14:paraId="2ED36514" w14:textId="77777777" w:rsidR="00CB3854" w:rsidRPr="00802220" w:rsidRDefault="00CB3854" w:rsidP="00CB3854">
      <w:pPr>
        <w:rPr>
          <w:rFonts w:ascii="TH SarabunPSK" w:hAnsi="TH SarabunPSK" w:cs="TH SarabunPSK"/>
          <w:sz w:val="32"/>
          <w:szCs w:val="32"/>
        </w:rPr>
      </w:pPr>
      <w:r w:rsidRPr="0080222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ED9812F" w14:textId="77777777" w:rsidR="00CB3854" w:rsidRPr="00297CA0" w:rsidRDefault="00CB3854" w:rsidP="00CB3854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</w:t>
      </w:r>
      <w:r w:rsidRPr="00297CA0">
        <w:rPr>
          <w:rFonts w:ascii="TH SarabunPSK" w:hAnsi="TH SarabunPSK" w:cs="TH SarabunPSK"/>
          <w:sz w:val="32"/>
          <w:szCs w:val="32"/>
          <w:cs/>
        </w:rPr>
        <w:t>วันที่.......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297CA0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297CA0"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297CA0">
        <w:rPr>
          <w:rFonts w:ascii="TH SarabunPSK" w:hAnsi="TH SarabunPSK" w:cs="TH SarabunPSK"/>
          <w:sz w:val="32"/>
          <w:szCs w:val="32"/>
          <w:cs/>
        </w:rPr>
        <w:t>...เดือน.........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297CA0"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297CA0">
        <w:rPr>
          <w:rFonts w:ascii="TH SarabunPSK" w:hAnsi="TH SarabunPSK" w:cs="TH SarabunPSK"/>
          <w:sz w:val="32"/>
          <w:szCs w:val="32"/>
          <w:cs/>
        </w:rPr>
        <w:t>........................พ.ศ........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297CA0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297CA0">
        <w:rPr>
          <w:rFonts w:ascii="TH SarabunPSK" w:hAnsi="TH SarabunPSK" w:cs="TH SarabunPSK"/>
          <w:sz w:val="32"/>
          <w:szCs w:val="32"/>
          <w:cs/>
        </w:rPr>
        <w:t xml:space="preserve">......เวลา.........................น.  </w:t>
      </w:r>
      <w:r>
        <w:rPr>
          <w:rFonts w:ascii="TH SarabunPSK" w:hAnsi="TH SarabunPSK" w:cs="TH SarabunPSK" w:hint="cs"/>
          <w:sz w:val="32"/>
          <w:szCs w:val="32"/>
          <w:cs/>
        </w:rPr>
        <w:t>และจะกลับถึง</w:t>
      </w:r>
    </w:p>
    <w:p w14:paraId="220C957A" w14:textId="582E3FE5" w:rsidR="00C3348F" w:rsidRDefault="00CB3854" w:rsidP="008F078E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</w:t>
      </w:r>
      <w:r w:rsidRPr="00297CA0">
        <w:rPr>
          <w:rFonts w:ascii="TH SarabunPSK" w:hAnsi="TH SarabunPSK" w:cs="TH SarabunPSK"/>
          <w:sz w:val="32"/>
          <w:szCs w:val="32"/>
          <w:cs/>
        </w:rPr>
        <w:t>วันที่...........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297CA0">
        <w:rPr>
          <w:rFonts w:ascii="TH SarabunPSK" w:hAnsi="TH SarabunPSK" w:cs="TH SarabunPSK"/>
          <w:sz w:val="32"/>
          <w:szCs w:val="32"/>
          <w:cs/>
        </w:rPr>
        <w:t>......เดือน........................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297CA0">
        <w:rPr>
          <w:rFonts w:ascii="TH SarabunPSK" w:hAnsi="TH SarabunPSK" w:cs="TH SarabunPSK"/>
          <w:sz w:val="32"/>
          <w:szCs w:val="32"/>
          <w:cs/>
        </w:rPr>
        <w:t>...........พ.ศ..........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297CA0">
        <w:rPr>
          <w:rFonts w:ascii="TH SarabunPSK" w:hAnsi="TH SarabunPSK" w:cs="TH SarabunPSK"/>
          <w:sz w:val="32"/>
          <w:szCs w:val="32"/>
          <w:cs/>
        </w:rPr>
        <w:t>.....เวลา.........................น.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820D8">
        <w:rPr>
          <w:rFonts w:ascii="TH SarabunPSK" w:hAnsi="TH SarabunPSK" w:cs="TH SarabunPSK"/>
          <w:sz w:val="32"/>
          <w:szCs w:val="32"/>
          <w:cs/>
        </w:rPr>
        <w:t>โดยพาหนะ</w:t>
      </w:r>
      <w:r>
        <w:rPr>
          <w:rFonts w:ascii="TH SarabunPSK" w:hAnsi="TH SarabunPSK" w:cs="TH SarabunPSK" w:hint="cs"/>
          <w:sz w:val="32"/>
          <w:szCs w:val="32"/>
          <w:cs/>
        </w:rPr>
        <w:t>รถยนต์ส่วนตัว..</w:t>
      </w:r>
      <w:r w:rsidRPr="000878C7">
        <w:rPr>
          <w:rFonts w:ascii="TH SarabunPSK" w:hAnsi="TH SarabunPSK" w:cs="TH SarabunPSK" w:hint="cs"/>
          <w:color w:val="FF0000"/>
          <w:sz w:val="32"/>
          <w:szCs w:val="32"/>
          <w:cs/>
        </w:rPr>
        <w:t>(ทะเบียน)........................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5CB59FCF" w14:textId="16BE6A9C" w:rsidR="00297CA0" w:rsidRPr="00297CA0" w:rsidRDefault="00297CA0" w:rsidP="00297CA0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97CA0">
        <w:rPr>
          <w:rFonts w:ascii="TH SarabunPSK" w:hAnsi="TH SarabunPSK" w:cs="TH SarabunPSK"/>
          <w:sz w:val="32"/>
          <w:szCs w:val="32"/>
          <w:cs/>
        </w:rPr>
        <w:t>(     )  ไม่เบิกค่าใช้จ่ายใด ๆ  ทั้งสิ้น ระบุแหล่งเงิน .....................................................................</w:t>
      </w:r>
    </w:p>
    <w:p w14:paraId="03A436CD" w14:textId="01562676" w:rsidR="00297CA0" w:rsidRPr="00297CA0" w:rsidRDefault="00297CA0" w:rsidP="008F078E">
      <w:pPr>
        <w:ind w:left="720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B7F5814" wp14:editId="29419114">
                <wp:simplePos x="0" y="0"/>
                <wp:positionH relativeFrom="column">
                  <wp:posOffset>1029970</wp:posOffset>
                </wp:positionH>
                <wp:positionV relativeFrom="paragraph">
                  <wp:posOffset>7611110</wp:posOffset>
                </wp:positionV>
                <wp:extent cx="2514600" cy="1485900"/>
                <wp:effectExtent l="0" t="3810" r="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93554B" w14:textId="77777777" w:rsidR="00297CA0" w:rsidRDefault="00297CA0" w:rsidP="00297CA0">
                            <w:pPr>
                              <w:rPr>
                                <w:szCs w:val="24"/>
                              </w:rPr>
                            </w:pPr>
                            <w:r w:rsidRPr="004712D4">
                              <w:rPr>
                                <w:rFonts w:hint="cs"/>
                                <w:szCs w:val="24"/>
                                <w:cs/>
                              </w:rPr>
                              <w:t>ความเห็นของหัวหน้าภาค</w:t>
                            </w:r>
                            <w:r>
                              <w:rPr>
                                <w:rFonts w:hint="cs"/>
                                <w:szCs w:val="24"/>
                                <w:cs/>
                              </w:rPr>
                              <w:t>วิชา</w:t>
                            </w:r>
                            <w:r w:rsidRPr="004712D4">
                              <w:rPr>
                                <w:rFonts w:hint="cs"/>
                                <w:szCs w:val="24"/>
                                <w:cs/>
                              </w:rPr>
                              <w:t xml:space="preserve"> / </w:t>
                            </w:r>
                            <w:r>
                              <w:rPr>
                                <w:rFonts w:hint="cs"/>
                                <w:szCs w:val="24"/>
                                <w:cs/>
                              </w:rPr>
                              <w:t xml:space="preserve">หัวหน้าสำนักงาน </w:t>
                            </w:r>
                          </w:p>
                          <w:p w14:paraId="603C05F2" w14:textId="77777777" w:rsidR="00297CA0" w:rsidRPr="001A79C1" w:rsidRDefault="00297CA0" w:rsidP="00297CA0">
                            <w:pPr>
                              <w:rPr>
                                <w:szCs w:val="24"/>
                              </w:rPr>
                            </w:pPr>
                            <w:r w:rsidRPr="00041B12">
                              <w:rPr>
                                <w:sz w:val="28"/>
                              </w:rPr>
                              <w:t>…………………………………</w:t>
                            </w:r>
                          </w:p>
                          <w:p w14:paraId="79BCFDBC" w14:textId="77777777" w:rsidR="00297CA0" w:rsidRPr="00041B12" w:rsidRDefault="00297CA0" w:rsidP="00297CA0">
                            <w:pPr>
                              <w:rPr>
                                <w:sz w:val="28"/>
                              </w:rPr>
                            </w:pPr>
                            <w:r w:rsidRPr="00041B12">
                              <w:rPr>
                                <w:sz w:val="28"/>
                              </w:rPr>
                              <w:t>…………………………………</w:t>
                            </w:r>
                          </w:p>
                          <w:p w14:paraId="625F19EB" w14:textId="77777777" w:rsidR="00297CA0" w:rsidRPr="00041B12" w:rsidRDefault="00297CA0" w:rsidP="00297CA0">
                            <w:pPr>
                              <w:rPr>
                                <w:sz w:val="28"/>
                              </w:rPr>
                            </w:pPr>
                            <w:r w:rsidRPr="00041B12">
                              <w:rPr>
                                <w:sz w:val="28"/>
                              </w:rPr>
                              <w:t>…………………………………</w:t>
                            </w:r>
                          </w:p>
                          <w:p w14:paraId="757239B0" w14:textId="77777777" w:rsidR="00297CA0" w:rsidRPr="009B2049" w:rsidRDefault="00297CA0" w:rsidP="00297CA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A1C15AA" w14:textId="77777777" w:rsidR="00297CA0" w:rsidRPr="004712D4" w:rsidRDefault="00297CA0" w:rsidP="00297CA0">
                            <w:pPr>
                              <w:rPr>
                                <w:szCs w:val="24"/>
                                <w:cs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                      </w:t>
                            </w:r>
                            <w:r>
                              <w:rPr>
                                <w:rFonts w:hint="cs"/>
                                <w:szCs w:val="24"/>
                                <w:cs/>
                              </w:rPr>
                              <w:t>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type w14:anchorId="5B7F5814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81.1pt;margin-top:599.3pt;width:198pt;height:11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" filled="f" stroked="f">
                <v:textbox>
                  <w:txbxContent>
                    <w:p w14:paraId="6593554B" w14:textId="77777777" w:rsidR="00297CA0" w:rsidRDefault="00297CA0" w:rsidP="00297CA0">
                      <w:pPr>
                        <w:rPr>
                          <w:szCs w:val="24"/>
                        </w:rPr>
                      </w:pPr>
                      <w:r w:rsidRPr="004712D4">
                        <w:rPr>
                          <w:rFonts w:hint="cs"/>
                          <w:szCs w:val="24"/>
                          <w:cs/>
                        </w:rPr>
                        <w:t>ความเห็นของหัวหน้าภาค</w:t>
                      </w:r>
                      <w:r>
                        <w:rPr>
                          <w:rFonts w:hint="cs"/>
                          <w:szCs w:val="24"/>
                          <w:cs/>
                        </w:rPr>
                        <w:t>วิชา</w:t>
                      </w:r>
                      <w:r w:rsidRPr="004712D4">
                        <w:rPr>
                          <w:rFonts w:hint="cs"/>
                          <w:szCs w:val="24"/>
                          <w:cs/>
                        </w:rPr>
                        <w:t xml:space="preserve"> / </w:t>
                      </w:r>
                      <w:r>
                        <w:rPr>
                          <w:rFonts w:hint="cs"/>
                          <w:szCs w:val="24"/>
                          <w:cs/>
                        </w:rPr>
                        <w:t xml:space="preserve">หัวหน้าสำนักงาน </w:t>
                      </w:r>
                    </w:p>
                    <w:p w14:paraId="603C05F2" w14:textId="77777777" w:rsidR="00297CA0" w:rsidRPr="001A79C1" w:rsidRDefault="00297CA0" w:rsidP="00297CA0">
                      <w:pPr>
                        <w:rPr>
                          <w:szCs w:val="24"/>
                        </w:rPr>
                      </w:pPr>
                      <w:r w:rsidRPr="00041B12">
                        <w:rPr>
                          <w:sz w:val="28"/>
                        </w:rPr>
                        <w:t>…………………………………</w:t>
                      </w:r>
                    </w:p>
                    <w:p w14:paraId="79BCFDBC" w14:textId="77777777" w:rsidR="00297CA0" w:rsidRPr="00041B12" w:rsidRDefault="00297CA0" w:rsidP="00297CA0">
                      <w:pPr>
                        <w:rPr>
                          <w:sz w:val="28"/>
                        </w:rPr>
                      </w:pPr>
                      <w:r w:rsidRPr="00041B12">
                        <w:rPr>
                          <w:sz w:val="28"/>
                        </w:rPr>
                        <w:t>…………………………………</w:t>
                      </w:r>
                    </w:p>
                    <w:p w14:paraId="625F19EB" w14:textId="77777777" w:rsidR="00297CA0" w:rsidRPr="00041B12" w:rsidRDefault="00297CA0" w:rsidP="00297CA0">
                      <w:pPr>
                        <w:rPr>
                          <w:sz w:val="28"/>
                        </w:rPr>
                      </w:pPr>
                      <w:r w:rsidRPr="00041B12">
                        <w:rPr>
                          <w:sz w:val="28"/>
                        </w:rPr>
                        <w:t>…………………………………</w:t>
                      </w:r>
                    </w:p>
                    <w:p w14:paraId="757239B0" w14:textId="77777777" w:rsidR="00297CA0" w:rsidRPr="009B2049" w:rsidRDefault="00297CA0" w:rsidP="00297CA0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A1C15AA" w14:textId="77777777" w:rsidR="00297CA0" w:rsidRPr="004712D4" w:rsidRDefault="00297CA0" w:rsidP="00297CA0">
                      <w:pPr>
                        <w:rPr>
                          <w:szCs w:val="24"/>
                          <w:cs/>
                        </w:rPr>
                      </w:pPr>
                      <w:r>
                        <w:rPr>
                          <w:szCs w:val="24"/>
                        </w:rPr>
                        <w:t xml:space="preserve">                      </w:t>
                      </w:r>
                      <w:r>
                        <w:rPr>
                          <w:rFonts w:hint="cs"/>
                          <w:szCs w:val="24"/>
                          <w:cs/>
                        </w:rPr>
                        <w:t>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297CA0">
        <w:rPr>
          <w:rFonts w:ascii="TH SarabunPSK" w:hAnsi="TH SarabunPSK" w:cs="TH SarabunPSK"/>
          <w:sz w:val="32"/>
          <w:szCs w:val="32"/>
          <w:cs/>
        </w:rPr>
        <w:t xml:space="preserve">(     )  ขอเบิกค่าใช้จ่ายในการเข้าร่วมประชุม อบรม สัมมนา ดังนี้  </w:t>
      </w:r>
    </w:p>
    <w:p w14:paraId="239ECE69" w14:textId="7013BB1F" w:rsidR="00AE7976" w:rsidRPr="00AE7976" w:rsidRDefault="00AE7976" w:rsidP="00AE797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E7976">
        <w:rPr>
          <w:rFonts w:ascii="TH SarabunPSK" w:hAnsi="TH SarabunPSK" w:cs="TH SarabunPSK"/>
          <w:sz w:val="32"/>
          <w:szCs w:val="32"/>
          <w:cs/>
        </w:rPr>
        <w:t xml:space="preserve">ค่าเบี้ยเลี้ยงเดินทาง..........................บาท  ค่าพาหนะเดินทาง.........................บาท  ค่าที่พัก........................บาท   </w:t>
      </w:r>
    </w:p>
    <w:p w14:paraId="3DAC683D" w14:textId="2D73D475" w:rsidR="00297CA0" w:rsidRPr="00B80B01" w:rsidRDefault="00AE7976" w:rsidP="00AE7976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E7976">
        <w:rPr>
          <w:rFonts w:ascii="TH SarabunPSK" w:hAnsi="TH SarabunPSK" w:cs="TH SarabunPSK"/>
          <w:sz w:val="32"/>
          <w:szCs w:val="32"/>
          <w:cs/>
        </w:rPr>
        <w:t>และค่าใช้จ่ายอื่น ๆ  (ระบุ)....................................บาท  รวมเป็นเงินทั้งสิ้นประมาณ..............................บาท</w:t>
      </w:r>
    </w:p>
    <w:p w14:paraId="68A6FB77" w14:textId="320DBBFB" w:rsidR="00C3348F" w:rsidRPr="00B80B01" w:rsidRDefault="00297CA0" w:rsidP="00C3348F">
      <w:pPr>
        <w:spacing w:before="120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97CA0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จึงเรียนมาเพื่อโปรดพิจารณาอนุมัติ</w:t>
      </w:r>
    </w:p>
    <w:p w14:paraId="7F26D714" w14:textId="77777777" w:rsidR="008F078E" w:rsidRDefault="008F078E" w:rsidP="008F078E">
      <w:pPr>
        <w:rPr>
          <w:rFonts w:ascii="TH SarabunPSK" w:hAnsi="TH SarabunPSK" w:cs="TH SarabunPSK"/>
          <w:sz w:val="32"/>
          <w:szCs w:val="32"/>
        </w:rPr>
      </w:pPr>
    </w:p>
    <w:p w14:paraId="10161C7F" w14:textId="3EA3AC68" w:rsidR="008F078E" w:rsidRDefault="008F078E" w:rsidP="008F078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26FE978" wp14:editId="2819D8D1">
                <wp:simplePos x="0" y="0"/>
                <wp:positionH relativeFrom="margin">
                  <wp:align>left</wp:align>
                </wp:positionH>
                <wp:positionV relativeFrom="paragraph">
                  <wp:posOffset>98410</wp:posOffset>
                </wp:positionV>
                <wp:extent cx="2517775" cy="1705610"/>
                <wp:effectExtent l="0" t="0" r="0" b="889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7775" cy="170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21EF0C" w14:textId="77777777" w:rsidR="008F078E" w:rsidRPr="009258DD" w:rsidRDefault="008F078E" w:rsidP="008F078E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sym w:font="Wingdings 2" w:char="F06A"/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8D1613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ความเห็นของหัวหน้างาน</w:t>
                            </w:r>
                          </w:p>
                          <w:p w14:paraId="16DC5A41" w14:textId="77777777" w:rsidR="008F078E" w:rsidRDefault="008F078E" w:rsidP="008F078E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</w:rPr>
                              <w:sym w:font="Wingdings 2" w:char="F0A3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8D1613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เห็นควรอนุมัติให้ไปอบรม/สัมมนา</w:t>
                            </w:r>
                          </w:p>
                          <w:p w14:paraId="1E7F409D" w14:textId="77777777" w:rsidR="008F078E" w:rsidRPr="008D1613" w:rsidRDefault="008F078E" w:rsidP="008F078E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</w:rPr>
                              <w:sym w:font="Wingdings 2" w:char="F0A3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ไม่</w:t>
                            </w:r>
                            <w:r w:rsidRPr="008D1613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เห็นควรอนุมัติให้ไปอบรม/สัมมนา</w:t>
                            </w:r>
                          </w:p>
                          <w:p w14:paraId="12DE8813" w14:textId="77777777" w:rsidR="008F078E" w:rsidRDefault="008F078E" w:rsidP="008F078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7E170DDA" w14:textId="77777777" w:rsidR="008F078E" w:rsidRPr="009258DD" w:rsidRDefault="008F078E" w:rsidP="008F078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557B52F0" w14:textId="77777777" w:rsidR="008F078E" w:rsidRPr="009258DD" w:rsidRDefault="008F078E" w:rsidP="008F078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(..........................................................)</w:t>
                            </w:r>
                          </w:p>
                          <w:p w14:paraId="7729AD02" w14:textId="77777777" w:rsidR="008F078E" w:rsidRPr="009258DD" w:rsidRDefault="008F078E" w:rsidP="008F078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ตำแหน่ง...................................................</w:t>
                            </w:r>
                          </w:p>
                          <w:p w14:paraId="14DF0E2E" w14:textId="77777777" w:rsidR="008F078E" w:rsidRPr="009258DD" w:rsidRDefault="008F078E" w:rsidP="008F078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วันที่................................................</w:t>
                            </w:r>
                          </w:p>
                          <w:p w14:paraId="4C2FB647" w14:textId="77777777" w:rsidR="008F078E" w:rsidRPr="009258DD" w:rsidRDefault="008F078E" w:rsidP="008F078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6FE97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margin-left:0;margin-top:7.75pt;width:198.25pt;height:134.3pt;z-index:2516761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" filled="f" stroked="f">
                <v:textbox>
                  <w:txbxContent>
                    <w:p w14:paraId="1E21EF0C" w14:textId="77777777" w:rsidR="008F078E" w:rsidRPr="009258DD" w:rsidRDefault="008F078E" w:rsidP="008F078E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sym w:font="Wingdings 2" w:char="F06A"/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 w:rsidRPr="008D1613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ความเห็นของหัวหน้างาน</w:t>
                      </w:r>
                    </w:p>
                    <w:p w14:paraId="16DC5A41" w14:textId="77777777" w:rsidR="008F078E" w:rsidRDefault="008F078E" w:rsidP="008F078E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</w:rPr>
                        <w:sym w:font="Wingdings 2" w:char="F0A3"/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 w:rsidRPr="008D1613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เห็นควรอนุมัติให้ไปอบรม/สัมมนา</w:t>
                      </w:r>
                    </w:p>
                    <w:p w14:paraId="1E7F409D" w14:textId="77777777" w:rsidR="008F078E" w:rsidRPr="008D1613" w:rsidRDefault="008F078E" w:rsidP="008F078E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</w:rPr>
                        <w:sym w:font="Wingdings 2" w:char="F0A3"/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ไม่</w:t>
                      </w:r>
                      <w:r w:rsidRPr="008D1613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เห็นควรอนุมัติให้ไปอบรม/สัมมนา</w:t>
                      </w:r>
                    </w:p>
                    <w:p w14:paraId="12DE8813" w14:textId="77777777" w:rsidR="008F078E" w:rsidRDefault="008F078E" w:rsidP="008F078E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7E170DDA" w14:textId="77777777" w:rsidR="008F078E" w:rsidRPr="009258DD" w:rsidRDefault="008F078E" w:rsidP="008F078E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557B52F0" w14:textId="77777777" w:rsidR="008F078E" w:rsidRPr="009258DD" w:rsidRDefault="008F078E" w:rsidP="008F078E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(..........................................................)</w:t>
                      </w:r>
                    </w:p>
                    <w:p w14:paraId="7729AD02" w14:textId="77777777" w:rsidR="008F078E" w:rsidRPr="009258DD" w:rsidRDefault="008F078E" w:rsidP="008F078E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ตำแหน่ง...................................................</w:t>
                      </w:r>
                    </w:p>
                    <w:p w14:paraId="14DF0E2E" w14:textId="77777777" w:rsidR="008F078E" w:rsidRPr="009258DD" w:rsidRDefault="008F078E" w:rsidP="008F078E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วันที่................................................</w:t>
                      </w:r>
                    </w:p>
                    <w:p w14:paraId="4C2FB647" w14:textId="77777777" w:rsidR="008F078E" w:rsidRPr="009258DD" w:rsidRDefault="008F078E" w:rsidP="008F078E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.........................................</w:t>
      </w:r>
    </w:p>
    <w:p w14:paraId="3B4FDBED" w14:textId="564C0D36" w:rsidR="008F078E" w:rsidRDefault="008F078E" w:rsidP="008F078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</w:t>
      </w:r>
      <w:r w:rsidRPr="002F2539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(...........................................)</w:t>
      </w:r>
    </w:p>
    <w:p w14:paraId="01B4D7E3" w14:textId="77777777" w:rsidR="008F078E" w:rsidRDefault="008F078E" w:rsidP="008F078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ตำแหน่ง.........................................</w:t>
      </w:r>
    </w:p>
    <w:p w14:paraId="11CAC934" w14:textId="77777777" w:rsidR="008F078E" w:rsidRDefault="008F078E" w:rsidP="008F078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00FAADF" wp14:editId="541B1550">
                <wp:simplePos x="0" y="0"/>
                <wp:positionH relativeFrom="column">
                  <wp:posOffset>1029970</wp:posOffset>
                </wp:positionH>
                <wp:positionV relativeFrom="paragraph">
                  <wp:posOffset>7611110</wp:posOffset>
                </wp:positionV>
                <wp:extent cx="2514600" cy="1485900"/>
                <wp:effectExtent l="0" t="381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626CC1" w14:textId="77777777" w:rsidR="008F078E" w:rsidRDefault="008F078E" w:rsidP="008F078E">
                            <w:pPr>
                              <w:rPr>
                                <w:szCs w:val="24"/>
                              </w:rPr>
                            </w:pPr>
                            <w:r w:rsidRPr="004712D4">
                              <w:rPr>
                                <w:rFonts w:hint="cs"/>
                                <w:szCs w:val="24"/>
                                <w:cs/>
                              </w:rPr>
                              <w:t>ความเห็นของหัวหน้าภาค</w:t>
                            </w:r>
                            <w:r>
                              <w:rPr>
                                <w:rFonts w:hint="cs"/>
                                <w:szCs w:val="24"/>
                                <w:cs/>
                              </w:rPr>
                              <w:t>วิชา</w:t>
                            </w:r>
                            <w:r w:rsidRPr="004712D4">
                              <w:rPr>
                                <w:rFonts w:hint="cs"/>
                                <w:szCs w:val="24"/>
                                <w:cs/>
                              </w:rPr>
                              <w:t xml:space="preserve"> / </w:t>
                            </w:r>
                            <w:r>
                              <w:rPr>
                                <w:rFonts w:hint="cs"/>
                                <w:szCs w:val="24"/>
                                <w:cs/>
                              </w:rPr>
                              <w:t xml:space="preserve">หัวหน้าสำนักงาน </w:t>
                            </w:r>
                          </w:p>
                          <w:p w14:paraId="48F2F870" w14:textId="77777777" w:rsidR="008F078E" w:rsidRPr="001A79C1" w:rsidRDefault="008F078E" w:rsidP="008F078E">
                            <w:pPr>
                              <w:rPr>
                                <w:szCs w:val="24"/>
                              </w:rPr>
                            </w:pPr>
                            <w:r w:rsidRPr="00041B12">
                              <w:rPr>
                                <w:sz w:val="28"/>
                              </w:rPr>
                              <w:t>…………………………………</w:t>
                            </w:r>
                          </w:p>
                          <w:p w14:paraId="2C31AFBD" w14:textId="77777777" w:rsidR="008F078E" w:rsidRPr="00041B12" w:rsidRDefault="008F078E" w:rsidP="008F078E">
                            <w:pPr>
                              <w:rPr>
                                <w:sz w:val="28"/>
                              </w:rPr>
                            </w:pPr>
                            <w:r w:rsidRPr="00041B12">
                              <w:rPr>
                                <w:sz w:val="28"/>
                              </w:rPr>
                              <w:t>…………………………………</w:t>
                            </w:r>
                          </w:p>
                          <w:p w14:paraId="092FB157" w14:textId="77777777" w:rsidR="008F078E" w:rsidRPr="00041B12" w:rsidRDefault="008F078E" w:rsidP="008F078E">
                            <w:pPr>
                              <w:rPr>
                                <w:sz w:val="28"/>
                              </w:rPr>
                            </w:pPr>
                            <w:r w:rsidRPr="00041B12">
                              <w:rPr>
                                <w:sz w:val="28"/>
                              </w:rPr>
                              <w:t>…………………………………</w:t>
                            </w:r>
                          </w:p>
                          <w:p w14:paraId="05B31B9E" w14:textId="77777777" w:rsidR="008F078E" w:rsidRPr="009B2049" w:rsidRDefault="008F078E" w:rsidP="008F078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3373B0A" w14:textId="77777777" w:rsidR="008F078E" w:rsidRPr="004712D4" w:rsidRDefault="008F078E" w:rsidP="008F078E">
                            <w:pPr>
                              <w:rPr>
                                <w:szCs w:val="24"/>
                                <w:cs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                      </w:t>
                            </w:r>
                            <w:r>
                              <w:rPr>
                                <w:rFonts w:hint="cs"/>
                                <w:szCs w:val="24"/>
                                <w:cs/>
                              </w:rPr>
                              <w:t>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FAADF" id="Text Box 7" o:spid="_x0000_s1028" type="#_x0000_t202" style="position:absolute;margin-left:81.1pt;margin-top:599.3pt;width:198pt;height:117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" filled="f" stroked="f">
                <v:textbox>
                  <w:txbxContent>
                    <w:p w14:paraId="46626CC1" w14:textId="77777777" w:rsidR="008F078E" w:rsidRDefault="008F078E" w:rsidP="008F078E">
                      <w:pPr>
                        <w:rPr>
                          <w:szCs w:val="24"/>
                        </w:rPr>
                      </w:pPr>
                      <w:r w:rsidRPr="004712D4">
                        <w:rPr>
                          <w:rFonts w:hint="cs"/>
                          <w:szCs w:val="24"/>
                          <w:cs/>
                        </w:rPr>
                        <w:t>ความเห็นของหัวหน้าภาค</w:t>
                      </w:r>
                      <w:r>
                        <w:rPr>
                          <w:rFonts w:hint="cs"/>
                          <w:szCs w:val="24"/>
                          <w:cs/>
                        </w:rPr>
                        <w:t>วิชา</w:t>
                      </w:r>
                      <w:r w:rsidRPr="004712D4">
                        <w:rPr>
                          <w:rFonts w:hint="cs"/>
                          <w:szCs w:val="24"/>
                          <w:cs/>
                        </w:rPr>
                        <w:t xml:space="preserve"> / </w:t>
                      </w:r>
                      <w:r>
                        <w:rPr>
                          <w:rFonts w:hint="cs"/>
                          <w:szCs w:val="24"/>
                          <w:cs/>
                        </w:rPr>
                        <w:t xml:space="preserve">หัวหน้าสำนักงาน </w:t>
                      </w:r>
                    </w:p>
                    <w:p w14:paraId="48F2F870" w14:textId="77777777" w:rsidR="008F078E" w:rsidRPr="001A79C1" w:rsidRDefault="008F078E" w:rsidP="008F078E">
                      <w:pPr>
                        <w:rPr>
                          <w:szCs w:val="24"/>
                        </w:rPr>
                      </w:pPr>
                      <w:r w:rsidRPr="00041B12">
                        <w:rPr>
                          <w:sz w:val="28"/>
                        </w:rPr>
                        <w:t>…………………………………</w:t>
                      </w:r>
                    </w:p>
                    <w:p w14:paraId="2C31AFBD" w14:textId="77777777" w:rsidR="008F078E" w:rsidRPr="00041B12" w:rsidRDefault="008F078E" w:rsidP="008F078E">
                      <w:pPr>
                        <w:rPr>
                          <w:sz w:val="28"/>
                        </w:rPr>
                      </w:pPr>
                      <w:r w:rsidRPr="00041B12">
                        <w:rPr>
                          <w:sz w:val="28"/>
                        </w:rPr>
                        <w:t>…………………………………</w:t>
                      </w:r>
                    </w:p>
                    <w:p w14:paraId="092FB157" w14:textId="77777777" w:rsidR="008F078E" w:rsidRPr="00041B12" w:rsidRDefault="008F078E" w:rsidP="008F078E">
                      <w:pPr>
                        <w:rPr>
                          <w:sz w:val="28"/>
                        </w:rPr>
                      </w:pPr>
                      <w:r w:rsidRPr="00041B12">
                        <w:rPr>
                          <w:sz w:val="28"/>
                        </w:rPr>
                        <w:t>…………………………………</w:t>
                      </w:r>
                    </w:p>
                    <w:p w14:paraId="05B31B9E" w14:textId="77777777" w:rsidR="008F078E" w:rsidRPr="009B2049" w:rsidRDefault="008F078E" w:rsidP="008F078E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3373B0A" w14:textId="77777777" w:rsidR="008F078E" w:rsidRPr="004712D4" w:rsidRDefault="008F078E" w:rsidP="008F078E">
                      <w:pPr>
                        <w:rPr>
                          <w:szCs w:val="24"/>
                          <w:cs/>
                        </w:rPr>
                      </w:pPr>
                      <w:r>
                        <w:rPr>
                          <w:szCs w:val="24"/>
                        </w:rPr>
                        <w:t xml:space="preserve">                      </w:t>
                      </w:r>
                      <w:r>
                        <w:rPr>
                          <w:rFonts w:hint="cs"/>
                          <w:szCs w:val="24"/>
                          <w:cs/>
                        </w:rPr>
                        <w:t>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2B958A0A" w14:textId="77777777" w:rsidR="008F078E" w:rsidRDefault="008F078E" w:rsidP="008F078E">
      <w:pPr>
        <w:rPr>
          <w:rFonts w:ascii="TH SarabunPSK" w:hAnsi="TH SarabunPSK" w:cs="TH SarabunPSK"/>
          <w:sz w:val="32"/>
          <w:szCs w:val="32"/>
        </w:rPr>
      </w:pPr>
    </w:p>
    <w:p w14:paraId="22DD6A51" w14:textId="77777777" w:rsidR="008F078E" w:rsidRDefault="008F078E" w:rsidP="008F078E">
      <w:pPr>
        <w:rPr>
          <w:rFonts w:ascii="TH SarabunPSK" w:hAnsi="TH SarabunPSK" w:cs="TH SarabunPSK"/>
          <w:sz w:val="32"/>
          <w:szCs w:val="32"/>
        </w:rPr>
      </w:pPr>
    </w:p>
    <w:p w14:paraId="2344603F" w14:textId="69930F48" w:rsidR="008F078E" w:rsidRDefault="008F078E" w:rsidP="008F078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E0D71E9" wp14:editId="21777045">
                <wp:simplePos x="0" y="0"/>
                <wp:positionH relativeFrom="margin">
                  <wp:align>right</wp:align>
                </wp:positionH>
                <wp:positionV relativeFrom="paragraph">
                  <wp:posOffset>99165</wp:posOffset>
                </wp:positionV>
                <wp:extent cx="2490470" cy="194437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0470" cy="194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9D2576" w14:textId="77777777" w:rsidR="008F078E" w:rsidRPr="009258DD" w:rsidRDefault="008F078E" w:rsidP="008F078E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sym w:font="Wingdings 2" w:char="F06C"/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ความเห็นของ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คณบดี</w:t>
                            </w:r>
                          </w:p>
                          <w:p w14:paraId="24B2D930" w14:textId="77777777" w:rsidR="008F078E" w:rsidRPr="009258DD" w:rsidRDefault="008F078E" w:rsidP="008F078E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(    )  อนุมัติ          (    )  ไม่อนุมัติ</w:t>
                            </w:r>
                          </w:p>
                          <w:p w14:paraId="7C42DE8D" w14:textId="77777777" w:rsidR="008F078E" w:rsidRPr="009258DD" w:rsidRDefault="008F078E" w:rsidP="008F078E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</w:t>
                            </w:r>
                          </w:p>
                          <w:p w14:paraId="2C60B871" w14:textId="77777777" w:rsidR="008F078E" w:rsidRDefault="008F078E" w:rsidP="008F078E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</w:t>
                            </w:r>
                          </w:p>
                          <w:p w14:paraId="15908C36" w14:textId="77777777" w:rsidR="008F078E" w:rsidRPr="009258DD" w:rsidRDefault="008F078E" w:rsidP="008F078E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655FC031" w14:textId="77777777" w:rsidR="008F078E" w:rsidRPr="009258DD" w:rsidRDefault="008F078E" w:rsidP="008F078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255D0A12" w14:textId="77777777" w:rsidR="008F078E" w:rsidRPr="009258DD" w:rsidRDefault="008F078E" w:rsidP="008F078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(รองศาสตราจารย์ ดร.ศุภวิทู สุขเพ็ง)</w:t>
                            </w:r>
                          </w:p>
                          <w:p w14:paraId="7D580816" w14:textId="77777777" w:rsidR="008F078E" w:rsidRPr="009258DD" w:rsidRDefault="008F078E" w:rsidP="008F078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คณบดีคณะสหเวชศาสตร์</w:t>
                            </w:r>
                          </w:p>
                          <w:p w14:paraId="353B32FF" w14:textId="77777777" w:rsidR="008F078E" w:rsidRDefault="008F078E" w:rsidP="008F078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วันที่................................................</w:t>
                            </w:r>
                          </w:p>
                          <w:p w14:paraId="3B2035FB" w14:textId="77777777" w:rsidR="008F078E" w:rsidRPr="009258DD" w:rsidRDefault="008F078E" w:rsidP="008F078E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D71E9" id="Text Box 8" o:spid="_x0000_s1029" type="#_x0000_t202" style="position:absolute;margin-left:144.9pt;margin-top:7.8pt;width:196.1pt;height:153.1pt;z-index:251679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" filled="f" stroked="f">
                <v:textbox>
                  <w:txbxContent>
                    <w:p w14:paraId="219D2576" w14:textId="77777777" w:rsidR="008F078E" w:rsidRPr="009258DD" w:rsidRDefault="008F078E" w:rsidP="008F078E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sym w:font="Wingdings 2" w:char="F06C"/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ความเห็นของ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คณบดี</w:t>
                      </w:r>
                    </w:p>
                    <w:p w14:paraId="24B2D930" w14:textId="77777777" w:rsidR="008F078E" w:rsidRPr="009258DD" w:rsidRDefault="008F078E" w:rsidP="008F078E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(    )  อนุมัติ          (    )  ไม่อนุมัติ</w:t>
                      </w:r>
                    </w:p>
                    <w:p w14:paraId="7C42DE8D" w14:textId="77777777" w:rsidR="008F078E" w:rsidRPr="009258DD" w:rsidRDefault="008F078E" w:rsidP="008F078E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</w:t>
                      </w:r>
                    </w:p>
                    <w:p w14:paraId="2C60B871" w14:textId="77777777" w:rsidR="008F078E" w:rsidRDefault="008F078E" w:rsidP="008F078E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</w:t>
                      </w:r>
                    </w:p>
                    <w:p w14:paraId="15908C36" w14:textId="77777777" w:rsidR="008F078E" w:rsidRPr="009258DD" w:rsidRDefault="008F078E" w:rsidP="008F078E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655FC031" w14:textId="77777777" w:rsidR="008F078E" w:rsidRPr="009258DD" w:rsidRDefault="008F078E" w:rsidP="008F078E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255D0A12" w14:textId="77777777" w:rsidR="008F078E" w:rsidRPr="009258DD" w:rsidRDefault="008F078E" w:rsidP="008F078E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(รองศาสตราจารย์ ดร.ศุภวิทู สุขเพ็ง)</w:t>
                      </w:r>
                    </w:p>
                    <w:p w14:paraId="7D580816" w14:textId="77777777" w:rsidR="008F078E" w:rsidRPr="009258DD" w:rsidRDefault="008F078E" w:rsidP="008F078E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คณบดีคณะสหเวชศาสตร์</w:t>
                      </w:r>
                    </w:p>
                    <w:p w14:paraId="353B32FF" w14:textId="77777777" w:rsidR="008F078E" w:rsidRDefault="008F078E" w:rsidP="008F078E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วันที่................................................</w:t>
                      </w:r>
                    </w:p>
                    <w:p w14:paraId="3B2035FB" w14:textId="77777777" w:rsidR="008F078E" w:rsidRPr="009258DD" w:rsidRDefault="008F078E" w:rsidP="008F078E">
                      <w:pPr>
                        <w:jc w:val="center"/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2D1AEB" w14:textId="47A6EB06" w:rsidR="008F078E" w:rsidRDefault="008F078E" w:rsidP="008F078E">
      <w:pPr>
        <w:rPr>
          <w:rFonts w:ascii="TH SarabunPSK" w:hAnsi="TH SarabunPSK" w:cs="TH SarabunPSK"/>
          <w:sz w:val="32"/>
          <w:szCs w:val="32"/>
        </w:rPr>
      </w:pPr>
    </w:p>
    <w:p w14:paraId="0A6E6E89" w14:textId="7780E7A3" w:rsidR="008F078E" w:rsidRDefault="008F078E" w:rsidP="008F078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24524FD" wp14:editId="27433F05">
                <wp:simplePos x="0" y="0"/>
                <wp:positionH relativeFrom="margin">
                  <wp:align>left</wp:align>
                </wp:positionH>
                <wp:positionV relativeFrom="paragraph">
                  <wp:posOffset>74170</wp:posOffset>
                </wp:positionV>
                <wp:extent cx="2538095" cy="147383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8095" cy="147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D3B739" w14:textId="77777777" w:rsidR="008F078E" w:rsidRPr="009258DD" w:rsidRDefault="008F078E" w:rsidP="008F078E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sym w:font="Wingdings 2" w:char="F06B"/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ความเห็นของ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งานการเงินและพัสดุ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5028E3D1" w14:textId="77777777" w:rsidR="008F078E" w:rsidRPr="009258DD" w:rsidRDefault="008F078E" w:rsidP="008F078E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</w:t>
                            </w:r>
                          </w:p>
                          <w:p w14:paraId="4BB8A829" w14:textId="77777777" w:rsidR="008F078E" w:rsidRPr="009258DD" w:rsidRDefault="008F078E" w:rsidP="008F078E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</w:t>
                            </w:r>
                          </w:p>
                          <w:p w14:paraId="06180191" w14:textId="77777777" w:rsidR="008F078E" w:rsidRPr="009258DD" w:rsidRDefault="008F078E" w:rsidP="008F078E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6200D4E4" w14:textId="77777777" w:rsidR="008F078E" w:rsidRPr="009258DD" w:rsidRDefault="008F078E" w:rsidP="008F078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54F41807" w14:textId="77777777" w:rsidR="008F078E" w:rsidRPr="009258DD" w:rsidRDefault="008F078E" w:rsidP="008F078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(.......................................................)</w:t>
                            </w:r>
                          </w:p>
                          <w:p w14:paraId="334A9F48" w14:textId="77777777" w:rsidR="008F078E" w:rsidRPr="009258DD" w:rsidRDefault="008F078E" w:rsidP="008F078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วันที่................................................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524FD" id="Text Box 9" o:spid="_x0000_s1030" type="#_x0000_t202" style="position:absolute;margin-left:0;margin-top:5.85pt;width:199.85pt;height:116.05pt;z-index:2516771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" filled="f" stroked="f">
                <v:textbox>
                  <w:txbxContent>
                    <w:p w14:paraId="37D3B739" w14:textId="77777777" w:rsidR="008F078E" w:rsidRPr="009258DD" w:rsidRDefault="008F078E" w:rsidP="008F078E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sym w:font="Wingdings 2" w:char="F06B"/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ความเห็นของ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งานการเงินและพัสดุ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</w:t>
                      </w:r>
                    </w:p>
                    <w:p w14:paraId="5028E3D1" w14:textId="77777777" w:rsidR="008F078E" w:rsidRPr="009258DD" w:rsidRDefault="008F078E" w:rsidP="008F078E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</w:t>
                      </w:r>
                    </w:p>
                    <w:p w14:paraId="4BB8A829" w14:textId="77777777" w:rsidR="008F078E" w:rsidRPr="009258DD" w:rsidRDefault="008F078E" w:rsidP="008F078E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</w:t>
                      </w:r>
                    </w:p>
                    <w:p w14:paraId="06180191" w14:textId="77777777" w:rsidR="008F078E" w:rsidRPr="009258DD" w:rsidRDefault="008F078E" w:rsidP="008F078E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6200D4E4" w14:textId="77777777" w:rsidR="008F078E" w:rsidRPr="009258DD" w:rsidRDefault="008F078E" w:rsidP="008F078E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54F41807" w14:textId="77777777" w:rsidR="008F078E" w:rsidRPr="009258DD" w:rsidRDefault="008F078E" w:rsidP="008F078E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(.......................................................)</w:t>
                      </w:r>
                    </w:p>
                    <w:p w14:paraId="334A9F48" w14:textId="77777777" w:rsidR="008F078E" w:rsidRPr="009258DD" w:rsidRDefault="008F078E" w:rsidP="008F078E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วันที่................................................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9323FC" w14:textId="2B79B77C" w:rsidR="008F078E" w:rsidRDefault="008F078E" w:rsidP="008F078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2AADD5C5" wp14:editId="69EEB158">
                <wp:simplePos x="0" y="0"/>
                <wp:positionH relativeFrom="margin">
                  <wp:align>left</wp:align>
                </wp:positionH>
                <wp:positionV relativeFrom="paragraph">
                  <wp:posOffset>3015639</wp:posOffset>
                </wp:positionV>
                <wp:extent cx="2817198" cy="2234241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7198" cy="22342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C43881" w14:textId="77777777" w:rsidR="008F078E" w:rsidRDefault="008F078E" w:rsidP="008F078E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 2" w:char="F06C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97CA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ความเห็นของ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คณบดี</w:t>
                            </w:r>
                          </w:p>
                          <w:p w14:paraId="6CB8A5F2" w14:textId="77777777" w:rsidR="008F078E" w:rsidRPr="00297CA0" w:rsidRDefault="008F078E" w:rsidP="008F078E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05627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  (    )  อนุมัติ          (    )  ไม่อนุมัติ</w:t>
                            </w:r>
                          </w:p>
                          <w:p w14:paraId="02C32323" w14:textId="77777777" w:rsidR="008F078E" w:rsidRPr="00297CA0" w:rsidRDefault="008F078E" w:rsidP="008F078E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297CA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  <w:r w:rsidRPr="00297CA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…………</w:t>
                            </w:r>
                          </w:p>
                          <w:p w14:paraId="1327B0B0" w14:textId="77777777" w:rsidR="008F078E" w:rsidRDefault="008F078E" w:rsidP="008F078E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297CA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…………………………………</w:t>
                            </w:r>
                            <w:r w:rsidRPr="00297CA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 w:rsidRPr="00297CA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</w:t>
                            </w:r>
                          </w:p>
                          <w:p w14:paraId="74B2018A" w14:textId="77777777" w:rsidR="008F078E" w:rsidRDefault="008F078E" w:rsidP="008F078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6BF2056A" w14:textId="77777777" w:rsidR="008F078E" w:rsidRDefault="008F078E" w:rsidP="008F078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(รองศาสตราจารย์ ดร.ศุภวิทู สุขเพ็ง)</w:t>
                            </w:r>
                          </w:p>
                          <w:p w14:paraId="3EC69E22" w14:textId="77777777" w:rsidR="008F078E" w:rsidRDefault="008F078E" w:rsidP="008F078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คณบดีคณะสหเวชศาสตร์</w:t>
                            </w:r>
                          </w:p>
                          <w:p w14:paraId="64AD441C" w14:textId="77777777" w:rsidR="008F078E" w:rsidRPr="00297CA0" w:rsidRDefault="008F078E" w:rsidP="008F078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วันที่................................................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DD5C5" id="Text Box 10" o:spid="_x0000_s1031" type="#_x0000_t202" style="position:absolute;margin-left:0;margin-top:237.45pt;width:221.85pt;height:175.9pt;z-index:2516782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" filled="f" stroked="f">
                <v:textbox>
                  <w:txbxContent>
                    <w:p w14:paraId="72C43881" w14:textId="77777777" w:rsidR="008F078E" w:rsidRDefault="008F078E" w:rsidP="008F078E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 2" w:char="F06C"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97CA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ความเห็นของ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คณบดี</w:t>
                      </w:r>
                    </w:p>
                    <w:p w14:paraId="6CB8A5F2" w14:textId="77777777" w:rsidR="008F078E" w:rsidRPr="00297CA0" w:rsidRDefault="008F078E" w:rsidP="008F078E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05627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   (    )  อนุมัติ          (    )  ไม่อนุมัติ</w:t>
                      </w:r>
                    </w:p>
                    <w:p w14:paraId="02C32323" w14:textId="77777777" w:rsidR="008F078E" w:rsidRPr="00297CA0" w:rsidRDefault="008F078E" w:rsidP="008F078E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297CA0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…………………………………………………………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</w:t>
                      </w:r>
                      <w:r w:rsidRPr="00297CA0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…………</w:t>
                      </w:r>
                    </w:p>
                    <w:p w14:paraId="1327B0B0" w14:textId="77777777" w:rsidR="008F078E" w:rsidRDefault="008F078E" w:rsidP="008F078E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297CA0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…………………………………</w:t>
                      </w:r>
                      <w:r w:rsidRPr="00297CA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</w:t>
                      </w:r>
                      <w:r w:rsidRPr="00297CA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</w:t>
                      </w:r>
                    </w:p>
                    <w:p w14:paraId="74B2018A" w14:textId="77777777" w:rsidR="008F078E" w:rsidRDefault="008F078E" w:rsidP="008F078E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.........................................................</w:t>
                      </w:r>
                    </w:p>
                    <w:p w14:paraId="6BF2056A" w14:textId="77777777" w:rsidR="008F078E" w:rsidRDefault="008F078E" w:rsidP="008F078E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(รองศาสตราจารย์ ดร.ศุภวิทู สุขเพ็ง)</w:t>
                      </w:r>
                    </w:p>
                    <w:p w14:paraId="3EC69E22" w14:textId="77777777" w:rsidR="008F078E" w:rsidRDefault="008F078E" w:rsidP="008F078E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คณบดีคณะสหเวชศาสตร์</w:t>
                      </w:r>
                    </w:p>
                    <w:p w14:paraId="64AD441C" w14:textId="77777777" w:rsidR="008F078E" w:rsidRPr="00297CA0" w:rsidRDefault="008F078E" w:rsidP="008F078E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วันที่................................................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D84673" w14:textId="77777777" w:rsidR="008F078E" w:rsidRDefault="008F078E" w:rsidP="008F078E">
      <w:pPr>
        <w:rPr>
          <w:rFonts w:ascii="TH SarabunPSK" w:hAnsi="TH SarabunPSK" w:cs="TH SarabunPSK"/>
          <w:sz w:val="32"/>
          <w:szCs w:val="32"/>
        </w:rPr>
      </w:pPr>
    </w:p>
    <w:p w14:paraId="001383B2" w14:textId="77777777" w:rsidR="008F078E" w:rsidRDefault="008F078E" w:rsidP="008F078E">
      <w:pPr>
        <w:rPr>
          <w:rFonts w:ascii="TH SarabunPSK" w:hAnsi="TH SarabunPSK" w:cs="TH SarabunPSK"/>
          <w:sz w:val="32"/>
          <w:szCs w:val="32"/>
        </w:rPr>
      </w:pPr>
    </w:p>
    <w:p w14:paraId="07AFF5F2" w14:textId="77777777" w:rsidR="008F078E" w:rsidRDefault="008F078E" w:rsidP="008F078E">
      <w:pPr>
        <w:rPr>
          <w:rFonts w:ascii="TH SarabunPSK" w:hAnsi="TH SarabunPSK" w:cs="TH SarabunPSK"/>
          <w:sz w:val="32"/>
          <w:szCs w:val="32"/>
        </w:rPr>
      </w:pPr>
    </w:p>
    <w:p w14:paraId="047AF3D3" w14:textId="77777777" w:rsidR="008F078E" w:rsidRDefault="008F078E" w:rsidP="008F078E">
      <w:pPr>
        <w:rPr>
          <w:rFonts w:ascii="TH SarabunPSK" w:hAnsi="TH SarabunPSK" w:cs="TH SarabunPSK"/>
          <w:sz w:val="32"/>
          <w:szCs w:val="32"/>
        </w:rPr>
      </w:pPr>
    </w:p>
    <w:p w14:paraId="03B1DBE9" w14:textId="77777777" w:rsidR="008F078E" w:rsidRDefault="008F078E" w:rsidP="008F078E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45EF238F" w14:textId="5639D51F" w:rsidR="008F078E" w:rsidRDefault="008F078E" w:rsidP="008F078E">
      <w:pPr>
        <w:spacing w:before="120"/>
        <w:jc w:val="right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.../ </w:t>
      </w:r>
      <w:r w:rsidRPr="009258DD">
        <w:rPr>
          <w:rFonts w:ascii="TH SarabunPSK" w:hAnsi="TH SarabunPSK" w:cs="TH SarabunPSK"/>
          <w:sz w:val="32"/>
          <w:szCs w:val="32"/>
          <w:cs/>
        </w:rPr>
        <w:t>เอกสารประกอบ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                                                                                   </w:t>
      </w:r>
    </w:p>
    <w:p w14:paraId="0233F49A" w14:textId="77777777" w:rsidR="008F078E" w:rsidRDefault="008F078E" w:rsidP="008F078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258D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เอกสารประกอบการขออนุมัติไปราชการ</w:t>
      </w:r>
    </w:p>
    <w:p w14:paraId="69107A58" w14:textId="6DBDABBE" w:rsidR="008F078E" w:rsidRDefault="008F078E" w:rsidP="002371C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</w:t>
      </w:r>
      <w:r w:rsidRPr="008D1613">
        <w:rPr>
          <w:rFonts w:ascii="TH SarabunPSK" w:hAnsi="TH SarabunPSK" w:cs="TH SarabunPSK" w:hint="cs"/>
          <w:b/>
          <w:bCs/>
          <w:sz w:val="32"/>
          <w:szCs w:val="32"/>
          <w:cs/>
        </w:rPr>
        <w:t>สอดคล้องกับ</w:t>
      </w:r>
      <w:r w:rsidRPr="008D1613">
        <w:rPr>
          <w:rFonts w:ascii="TH SarabunPSK" w:hAnsi="TH SarabunPSK" w:cs="TH SarabunPSK"/>
          <w:b/>
          <w:bCs/>
          <w:sz w:val="32"/>
          <w:szCs w:val="32"/>
          <w:cs/>
        </w:rPr>
        <w:t>สมรรถนะที่จำเป็นสำหรับตำแหน่งงาน</w:t>
      </w:r>
    </w:p>
    <w:p w14:paraId="67693943" w14:textId="77777777" w:rsidR="002371C6" w:rsidRPr="002371C6" w:rsidRDefault="002371C6" w:rsidP="002371C6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tbl>
      <w:tblPr>
        <w:tblStyle w:val="aa"/>
        <w:tblW w:w="7650" w:type="dxa"/>
        <w:jc w:val="center"/>
        <w:tblLook w:val="04A0" w:firstRow="1" w:lastRow="0" w:firstColumn="1" w:lastColumn="0" w:noHBand="0" w:noVBand="1"/>
      </w:tblPr>
      <w:tblGrid>
        <w:gridCol w:w="2122"/>
        <w:gridCol w:w="2408"/>
        <w:gridCol w:w="3120"/>
      </w:tblGrid>
      <w:tr w:rsidR="008F078E" w:rsidRPr="008D1613" w14:paraId="1B3A993D" w14:textId="77777777" w:rsidTr="00022C67">
        <w:trPr>
          <w:jc w:val="center"/>
        </w:trPr>
        <w:tc>
          <w:tcPr>
            <w:tcW w:w="2122" w:type="dxa"/>
            <w:vAlign w:val="center"/>
          </w:tcPr>
          <w:p w14:paraId="383280F9" w14:textId="77777777" w:rsidR="008F078E" w:rsidRPr="008D1613" w:rsidRDefault="008F078E" w:rsidP="00022C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D1613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</w:t>
            </w:r>
          </w:p>
        </w:tc>
        <w:tc>
          <w:tcPr>
            <w:tcW w:w="2408" w:type="dxa"/>
            <w:vAlign w:val="center"/>
          </w:tcPr>
          <w:p w14:paraId="048AA5BB" w14:textId="77777777" w:rsidR="008F078E" w:rsidRPr="008D1613" w:rsidRDefault="008F078E" w:rsidP="00022C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D1613">
              <w:rPr>
                <w:rFonts w:ascii="TH SarabunPSK" w:hAnsi="TH SarabunPSK" w:cs="TH SarabunPSK" w:hint="cs"/>
                <w:sz w:val="32"/>
                <w:szCs w:val="32"/>
                <w:cs/>
              </w:rPr>
              <w:t>สมรรถนะของคณะ</w:t>
            </w:r>
          </w:p>
          <w:p w14:paraId="56049F2B" w14:textId="77777777" w:rsidR="008F078E" w:rsidRPr="008D1613" w:rsidRDefault="008F078E" w:rsidP="00022C6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D1613">
              <w:rPr>
                <w:rFonts w:ascii="TH SarabunPSK" w:hAnsi="TH SarabunPSK" w:cs="TH SarabunPSK" w:hint="cs"/>
                <w:sz w:val="20"/>
                <w:szCs w:val="20"/>
                <w:cs/>
              </w:rPr>
              <w:t>(ระบุเฉพาะรหัสของสมรรถนะ)</w:t>
            </w:r>
          </w:p>
        </w:tc>
        <w:tc>
          <w:tcPr>
            <w:tcW w:w="3120" w:type="dxa"/>
            <w:vAlign w:val="center"/>
          </w:tcPr>
          <w:p w14:paraId="0A5B2338" w14:textId="77777777" w:rsidR="008F078E" w:rsidRPr="008D1613" w:rsidRDefault="008F078E" w:rsidP="00022C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D1613">
              <w:rPr>
                <w:rFonts w:ascii="TH SarabunPSK" w:hAnsi="TH SarabunPSK" w:cs="TH SarabunPSK"/>
                <w:sz w:val="32"/>
                <w:szCs w:val="32"/>
                <w:cs/>
              </w:rPr>
              <w:t>สมรรถนะของมหาวิทยาลัยนเรศวร</w:t>
            </w:r>
          </w:p>
          <w:p w14:paraId="6562D2B7" w14:textId="77777777" w:rsidR="008F078E" w:rsidRPr="008D1613" w:rsidRDefault="008F078E" w:rsidP="00022C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D1613">
              <w:rPr>
                <w:rFonts w:ascii="TH SarabunPSK" w:hAnsi="TH SarabunPSK" w:cs="TH SarabunPSK" w:hint="cs"/>
                <w:sz w:val="20"/>
                <w:szCs w:val="20"/>
                <w:cs/>
              </w:rPr>
              <w:t>(ระบุเฉพาะรหัสของสมรรถนะ)</w:t>
            </w:r>
          </w:p>
        </w:tc>
      </w:tr>
      <w:tr w:rsidR="008F078E" w:rsidRPr="008D1613" w14:paraId="63393CA0" w14:textId="77777777" w:rsidTr="00022C67">
        <w:trPr>
          <w:jc w:val="center"/>
        </w:trPr>
        <w:tc>
          <w:tcPr>
            <w:tcW w:w="2122" w:type="dxa"/>
          </w:tcPr>
          <w:p w14:paraId="32157C13" w14:textId="77777777" w:rsidR="008F078E" w:rsidRPr="008D1613" w:rsidRDefault="008F078E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8" w:type="dxa"/>
          </w:tcPr>
          <w:p w14:paraId="7D45A03E" w14:textId="77777777" w:rsidR="008F078E" w:rsidRPr="008D1613" w:rsidRDefault="008F078E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</w:tcPr>
          <w:p w14:paraId="73216554" w14:textId="77777777" w:rsidR="008F078E" w:rsidRPr="008D1613" w:rsidRDefault="008F078E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F078E" w:rsidRPr="008D1613" w14:paraId="6F42B181" w14:textId="77777777" w:rsidTr="00022C67">
        <w:trPr>
          <w:jc w:val="center"/>
        </w:trPr>
        <w:tc>
          <w:tcPr>
            <w:tcW w:w="2122" w:type="dxa"/>
          </w:tcPr>
          <w:p w14:paraId="25D7C2BC" w14:textId="77777777" w:rsidR="008F078E" w:rsidRPr="008D1613" w:rsidRDefault="008F078E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8" w:type="dxa"/>
          </w:tcPr>
          <w:p w14:paraId="61565C65" w14:textId="77777777" w:rsidR="008F078E" w:rsidRPr="008D1613" w:rsidRDefault="008F078E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</w:tcPr>
          <w:p w14:paraId="49236E13" w14:textId="77777777" w:rsidR="008F078E" w:rsidRPr="008D1613" w:rsidRDefault="008F078E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F078E" w:rsidRPr="008D1613" w14:paraId="04303BC1" w14:textId="77777777" w:rsidTr="00022C67">
        <w:trPr>
          <w:jc w:val="center"/>
        </w:trPr>
        <w:tc>
          <w:tcPr>
            <w:tcW w:w="2122" w:type="dxa"/>
          </w:tcPr>
          <w:p w14:paraId="6CA0A390" w14:textId="77777777" w:rsidR="008F078E" w:rsidRPr="008D1613" w:rsidRDefault="008F078E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8" w:type="dxa"/>
          </w:tcPr>
          <w:p w14:paraId="69AFB555" w14:textId="77777777" w:rsidR="008F078E" w:rsidRPr="008D1613" w:rsidRDefault="008F078E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</w:tcPr>
          <w:p w14:paraId="14CC7EFC" w14:textId="77777777" w:rsidR="008F078E" w:rsidRPr="008D1613" w:rsidRDefault="008F078E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F078E" w:rsidRPr="008D1613" w14:paraId="37553D53" w14:textId="77777777" w:rsidTr="00022C67">
        <w:trPr>
          <w:jc w:val="center"/>
        </w:trPr>
        <w:tc>
          <w:tcPr>
            <w:tcW w:w="2122" w:type="dxa"/>
          </w:tcPr>
          <w:p w14:paraId="4971030D" w14:textId="77777777" w:rsidR="008F078E" w:rsidRPr="008D1613" w:rsidRDefault="008F078E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8" w:type="dxa"/>
          </w:tcPr>
          <w:p w14:paraId="0F8EDC72" w14:textId="77777777" w:rsidR="008F078E" w:rsidRPr="008D1613" w:rsidRDefault="008F078E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</w:tcPr>
          <w:p w14:paraId="76ABC944" w14:textId="77777777" w:rsidR="008F078E" w:rsidRPr="008D1613" w:rsidRDefault="008F078E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F078E" w:rsidRPr="008D1613" w14:paraId="1D61930B" w14:textId="77777777" w:rsidTr="00022C67">
        <w:trPr>
          <w:jc w:val="center"/>
        </w:trPr>
        <w:tc>
          <w:tcPr>
            <w:tcW w:w="2122" w:type="dxa"/>
          </w:tcPr>
          <w:p w14:paraId="5C1E6A4C" w14:textId="77777777" w:rsidR="008F078E" w:rsidRPr="008D1613" w:rsidRDefault="008F078E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8" w:type="dxa"/>
          </w:tcPr>
          <w:p w14:paraId="15E0DAF3" w14:textId="77777777" w:rsidR="008F078E" w:rsidRPr="008D1613" w:rsidRDefault="008F078E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</w:tcPr>
          <w:p w14:paraId="6E3C60FC" w14:textId="77777777" w:rsidR="008F078E" w:rsidRPr="008D1613" w:rsidRDefault="008F078E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F078E" w:rsidRPr="008D1613" w14:paraId="77D1A329" w14:textId="77777777" w:rsidTr="00022C67">
        <w:trPr>
          <w:jc w:val="center"/>
        </w:trPr>
        <w:tc>
          <w:tcPr>
            <w:tcW w:w="2122" w:type="dxa"/>
          </w:tcPr>
          <w:p w14:paraId="4352CB43" w14:textId="77777777" w:rsidR="008F078E" w:rsidRPr="008D1613" w:rsidRDefault="008F078E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8" w:type="dxa"/>
          </w:tcPr>
          <w:p w14:paraId="5A4CA101" w14:textId="77777777" w:rsidR="008F078E" w:rsidRPr="008D1613" w:rsidRDefault="008F078E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</w:tcPr>
          <w:p w14:paraId="48C99122" w14:textId="77777777" w:rsidR="008F078E" w:rsidRPr="008D1613" w:rsidRDefault="008F078E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06D459E" w14:textId="77777777" w:rsidR="008F078E" w:rsidRDefault="008F078E" w:rsidP="008F078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B14A3A1" w14:textId="77777777" w:rsidR="008F078E" w:rsidRPr="008D1613" w:rsidRDefault="008F078E" w:rsidP="008F078E">
      <w:pPr>
        <w:rPr>
          <w:rFonts w:ascii="TH SarabunPSK" w:hAnsi="TH SarabunPSK" w:cs="TH SarabunPSK"/>
          <w:sz w:val="32"/>
          <w:szCs w:val="32"/>
        </w:rPr>
      </w:pPr>
    </w:p>
    <w:p w14:paraId="21D61A2D" w14:textId="77777777" w:rsidR="008F078E" w:rsidRDefault="008F078E" w:rsidP="008F078E">
      <w:pPr>
        <w:rPr>
          <w:rFonts w:ascii="TH SarabunPSK" w:hAnsi="TH SarabunPSK" w:cs="TH SarabunPSK"/>
          <w:sz w:val="32"/>
          <w:szCs w:val="32"/>
        </w:rPr>
      </w:pPr>
    </w:p>
    <w:p w14:paraId="2DB6FD27" w14:textId="77777777" w:rsidR="008F078E" w:rsidRDefault="008F078E" w:rsidP="008F078E">
      <w:pPr>
        <w:rPr>
          <w:rFonts w:ascii="TH SarabunPSK" w:hAnsi="TH SarabunPSK" w:cs="TH SarabunPSK"/>
          <w:sz w:val="32"/>
          <w:szCs w:val="32"/>
        </w:rPr>
      </w:pPr>
    </w:p>
    <w:p w14:paraId="601A7B9C" w14:textId="77777777" w:rsidR="008F078E" w:rsidRDefault="008F078E" w:rsidP="008F078E">
      <w:pPr>
        <w:rPr>
          <w:rFonts w:ascii="TH SarabunPSK" w:hAnsi="TH SarabunPSK" w:cs="TH SarabunPSK"/>
          <w:sz w:val="32"/>
          <w:szCs w:val="32"/>
        </w:rPr>
      </w:pPr>
    </w:p>
    <w:p w14:paraId="73050395" w14:textId="77777777" w:rsidR="008F078E" w:rsidRDefault="008F078E" w:rsidP="008F078E">
      <w:pPr>
        <w:rPr>
          <w:rFonts w:ascii="TH SarabunPSK" w:hAnsi="TH SarabunPSK" w:cs="TH SarabunPSK"/>
          <w:sz w:val="32"/>
          <w:szCs w:val="32"/>
        </w:rPr>
      </w:pPr>
    </w:p>
    <w:p w14:paraId="22676B42" w14:textId="77777777" w:rsidR="008F078E" w:rsidRDefault="008F078E" w:rsidP="008F078E">
      <w:pPr>
        <w:rPr>
          <w:rFonts w:ascii="TH SarabunPSK" w:hAnsi="TH SarabunPSK" w:cs="TH SarabunPSK"/>
          <w:sz w:val="32"/>
          <w:szCs w:val="32"/>
        </w:rPr>
      </w:pPr>
    </w:p>
    <w:p w14:paraId="748A8DD4" w14:textId="77777777" w:rsidR="008F078E" w:rsidRDefault="008F078E" w:rsidP="008F078E">
      <w:pPr>
        <w:rPr>
          <w:rFonts w:ascii="TH SarabunPSK" w:hAnsi="TH SarabunPSK" w:cs="TH SarabunPSK"/>
          <w:sz w:val="32"/>
          <w:szCs w:val="32"/>
        </w:rPr>
      </w:pPr>
    </w:p>
    <w:p w14:paraId="0AD91426" w14:textId="2FA9C0C5" w:rsidR="00C87E7C" w:rsidRDefault="00297CA0" w:rsidP="00E820D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F62E483" wp14:editId="53383DDA">
                <wp:simplePos x="0" y="0"/>
                <wp:positionH relativeFrom="column">
                  <wp:posOffset>1029970</wp:posOffset>
                </wp:positionH>
                <wp:positionV relativeFrom="paragraph">
                  <wp:posOffset>7611110</wp:posOffset>
                </wp:positionV>
                <wp:extent cx="2514600" cy="1485900"/>
                <wp:effectExtent l="0" t="381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E34AEF" w14:textId="77777777" w:rsidR="00297CA0" w:rsidRDefault="00297CA0" w:rsidP="00297CA0">
                            <w:pPr>
                              <w:rPr>
                                <w:szCs w:val="24"/>
                              </w:rPr>
                            </w:pPr>
                            <w:r w:rsidRPr="004712D4">
                              <w:rPr>
                                <w:rFonts w:hint="cs"/>
                                <w:szCs w:val="24"/>
                                <w:cs/>
                              </w:rPr>
                              <w:t>ความเห็นของหัวหน้าภาค</w:t>
                            </w:r>
                            <w:r>
                              <w:rPr>
                                <w:rFonts w:hint="cs"/>
                                <w:szCs w:val="24"/>
                                <w:cs/>
                              </w:rPr>
                              <w:t>วิชา</w:t>
                            </w:r>
                            <w:r w:rsidRPr="004712D4">
                              <w:rPr>
                                <w:rFonts w:hint="cs"/>
                                <w:szCs w:val="24"/>
                                <w:cs/>
                              </w:rPr>
                              <w:t xml:space="preserve"> / </w:t>
                            </w:r>
                            <w:r>
                              <w:rPr>
                                <w:rFonts w:hint="cs"/>
                                <w:szCs w:val="24"/>
                                <w:cs/>
                              </w:rPr>
                              <w:t xml:space="preserve">หัวหน้าสำนักงาน </w:t>
                            </w:r>
                          </w:p>
                          <w:p w14:paraId="08BEAB76" w14:textId="77777777" w:rsidR="00297CA0" w:rsidRPr="001A79C1" w:rsidRDefault="00297CA0" w:rsidP="00297CA0">
                            <w:pPr>
                              <w:rPr>
                                <w:szCs w:val="24"/>
                              </w:rPr>
                            </w:pPr>
                            <w:r w:rsidRPr="00041B12">
                              <w:rPr>
                                <w:sz w:val="28"/>
                              </w:rPr>
                              <w:t>…………………………………</w:t>
                            </w:r>
                          </w:p>
                          <w:p w14:paraId="15C4926E" w14:textId="77777777" w:rsidR="00297CA0" w:rsidRPr="00041B12" w:rsidRDefault="00297CA0" w:rsidP="00297CA0">
                            <w:pPr>
                              <w:rPr>
                                <w:sz w:val="28"/>
                              </w:rPr>
                            </w:pPr>
                            <w:r w:rsidRPr="00041B12">
                              <w:rPr>
                                <w:sz w:val="28"/>
                              </w:rPr>
                              <w:t>…………………………………</w:t>
                            </w:r>
                          </w:p>
                          <w:p w14:paraId="31324128" w14:textId="77777777" w:rsidR="00297CA0" w:rsidRPr="00041B12" w:rsidRDefault="00297CA0" w:rsidP="00297CA0">
                            <w:pPr>
                              <w:rPr>
                                <w:sz w:val="28"/>
                              </w:rPr>
                            </w:pPr>
                            <w:r w:rsidRPr="00041B12">
                              <w:rPr>
                                <w:sz w:val="28"/>
                              </w:rPr>
                              <w:t>…………………………………</w:t>
                            </w:r>
                          </w:p>
                          <w:p w14:paraId="6FFA6209" w14:textId="77777777" w:rsidR="00297CA0" w:rsidRPr="009B2049" w:rsidRDefault="00297CA0" w:rsidP="00297CA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38FF08C" w14:textId="77777777" w:rsidR="00297CA0" w:rsidRPr="004712D4" w:rsidRDefault="00297CA0" w:rsidP="00297CA0">
                            <w:pPr>
                              <w:rPr>
                                <w:szCs w:val="24"/>
                                <w:cs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                      </w:t>
                            </w:r>
                            <w:r>
                              <w:rPr>
                                <w:rFonts w:hint="cs"/>
                                <w:szCs w:val="24"/>
                                <w:cs/>
                              </w:rPr>
                              <w:t>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3F62E483" id="Text Box 14" o:spid="_x0000_s1027" type="#_x0000_t202" style="position:absolute;margin-left:81.1pt;margin-top:599.3pt;width:198pt;height:11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" filled="f" stroked="f">
                <v:textbox>
                  <w:txbxContent>
                    <w:p w14:paraId="76E34AEF" w14:textId="77777777" w:rsidR="00297CA0" w:rsidRDefault="00297CA0" w:rsidP="00297CA0">
                      <w:pPr>
                        <w:rPr>
                          <w:szCs w:val="24"/>
                        </w:rPr>
                      </w:pPr>
                      <w:r w:rsidRPr="004712D4">
                        <w:rPr>
                          <w:rFonts w:hint="cs"/>
                          <w:szCs w:val="24"/>
                          <w:cs/>
                        </w:rPr>
                        <w:t>ความเห็นของหัวหน้าภาค</w:t>
                      </w:r>
                      <w:r>
                        <w:rPr>
                          <w:rFonts w:hint="cs"/>
                          <w:szCs w:val="24"/>
                          <w:cs/>
                        </w:rPr>
                        <w:t>วิชา</w:t>
                      </w:r>
                      <w:r w:rsidRPr="004712D4">
                        <w:rPr>
                          <w:rFonts w:hint="cs"/>
                          <w:szCs w:val="24"/>
                          <w:cs/>
                        </w:rPr>
                        <w:t xml:space="preserve"> / </w:t>
                      </w:r>
                      <w:r>
                        <w:rPr>
                          <w:rFonts w:hint="cs"/>
                          <w:szCs w:val="24"/>
                          <w:cs/>
                        </w:rPr>
                        <w:t xml:space="preserve">หัวหน้าสำนักงาน </w:t>
                      </w:r>
                    </w:p>
                    <w:p w14:paraId="08BEAB76" w14:textId="77777777" w:rsidR="00297CA0" w:rsidRPr="001A79C1" w:rsidRDefault="00297CA0" w:rsidP="00297CA0">
                      <w:pPr>
                        <w:rPr>
                          <w:szCs w:val="24"/>
                        </w:rPr>
                      </w:pPr>
                      <w:r w:rsidRPr="00041B12">
                        <w:rPr>
                          <w:sz w:val="28"/>
                        </w:rPr>
                        <w:t>…………………………………</w:t>
                      </w:r>
                    </w:p>
                    <w:p w14:paraId="15C4926E" w14:textId="77777777" w:rsidR="00297CA0" w:rsidRPr="00041B12" w:rsidRDefault="00297CA0" w:rsidP="00297CA0">
                      <w:pPr>
                        <w:rPr>
                          <w:sz w:val="28"/>
                        </w:rPr>
                      </w:pPr>
                      <w:r w:rsidRPr="00041B12">
                        <w:rPr>
                          <w:sz w:val="28"/>
                        </w:rPr>
                        <w:t>…………………………………</w:t>
                      </w:r>
                    </w:p>
                    <w:p w14:paraId="31324128" w14:textId="77777777" w:rsidR="00297CA0" w:rsidRPr="00041B12" w:rsidRDefault="00297CA0" w:rsidP="00297CA0">
                      <w:pPr>
                        <w:rPr>
                          <w:sz w:val="28"/>
                        </w:rPr>
                      </w:pPr>
                      <w:r w:rsidRPr="00041B12">
                        <w:rPr>
                          <w:sz w:val="28"/>
                        </w:rPr>
                        <w:t>…………………………………</w:t>
                      </w:r>
                    </w:p>
                    <w:p w14:paraId="6FFA6209" w14:textId="77777777" w:rsidR="00297CA0" w:rsidRPr="009B2049" w:rsidRDefault="00297CA0" w:rsidP="00297CA0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38FF08C" w14:textId="77777777" w:rsidR="00297CA0" w:rsidRPr="004712D4" w:rsidRDefault="00297CA0" w:rsidP="00297CA0">
                      <w:pPr>
                        <w:rPr>
                          <w:szCs w:val="24"/>
                          <w:cs/>
                        </w:rPr>
                      </w:pPr>
                      <w:r>
                        <w:rPr>
                          <w:szCs w:val="24"/>
                        </w:rPr>
                        <w:t xml:space="preserve">                      </w:t>
                      </w:r>
                      <w:r>
                        <w:rPr>
                          <w:rFonts w:hint="cs"/>
                          <w:szCs w:val="24"/>
                          <w:cs/>
                        </w:rPr>
                        <w:t>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5AD5615C" w14:textId="3CE3BC88" w:rsidR="00297CA0" w:rsidRDefault="00297CA0" w:rsidP="00C2565C">
      <w:pPr>
        <w:rPr>
          <w:rFonts w:ascii="TH SarabunPSK" w:hAnsi="TH SarabunPSK" w:cs="TH SarabunPSK"/>
          <w:sz w:val="32"/>
          <w:szCs w:val="32"/>
        </w:rPr>
      </w:pPr>
    </w:p>
    <w:sectPr w:rsidR="00297CA0" w:rsidSect="008F078E">
      <w:headerReference w:type="even" r:id="rId7"/>
      <w:pgSz w:w="11906" w:h="16838" w:code="9"/>
      <w:pgMar w:top="1021" w:right="1134" w:bottom="568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A5636" w14:textId="77777777" w:rsidR="00334720" w:rsidRDefault="00334720">
      <w:r>
        <w:separator/>
      </w:r>
    </w:p>
  </w:endnote>
  <w:endnote w:type="continuationSeparator" w:id="0">
    <w:p w14:paraId="494928F7" w14:textId="77777777" w:rsidR="00334720" w:rsidRDefault="003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1E365" w14:textId="77777777" w:rsidR="00334720" w:rsidRDefault="00334720">
      <w:r>
        <w:separator/>
      </w:r>
    </w:p>
  </w:footnote>
  <w:footnote w:type="continuationSeparator" w:id="0">
    <w:p w14:paraId="44D6C12D" w14:textId="77777777" w:rsidR="00334720" w:rsidRDefault="003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91439" w14:textId="77777777" w:rsidR="00B84631" w:rsidRDefault="00B84631" w:rsidP="00D6626B">
    <w:pPr>
      <w:pStyle w:val="a5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14:paraId="0AD9143A" w14:textId="77777777" w:rsidR="00B84631" w:rsidRDefault="00B8463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BAE"/>
    <w:rsid w:val="000009B3"/>
    <w:rsid w:val="00001869"/>
    <w:rsid w:val="00041424"/>
    <w:rsid w:val="00055E5F"/>
    <w:rsid w:val="0005627F"/>
    <w:rsid w:val="0006583D"/>
    <w:rsid w:val="000D658D"/>
    <w:rsid w:val="00107DC9"/>
    <w:rsid w:val="00134A4B"/>
    <w:rsid w:val="001878BA"/>
    <w:rsid w:val="00193FB7"/>
    <w:rsid w:val="001A236F"/>
    <w:rsid w:val="001B6BD6"/>
    <w:rsid w:val="001C61EB"/>
    <w:rsid w:val="001D2D8E"/>
    <w:rsid w:val="001F5E85"/>
    <w:rsid w:val="00223BAA"/>
    <w:rsid w:val="00234405"/>
    <w:rsid w:val="00236EDF"/>
    <w:rsid w:val="002371C6"/>
    <w:rsid w:val="002747A4"/>
    <w:rsid w:val="00286DAC"/>
    <w:rsid w:val="00297CA0"/>
    <w:rsid w:val="002D0C13"/>
    <w:rsid w:val="002E1EB8"/>
    <w:rsid w:val="002F20E1"/>
    <w:rsid w:val="002F2539"/>
    <w:rsid w:val="00334720"/>
    <w:rsid w:val="00387B20"/>
    <w:rsid w:val="003A54A5"/>
    <w:rsid w:val="003B0B81"/>
    <w:rsid w:val="003B682D"/>
    <w:rsid w:val="003E582F"/>
    <w:rsid w:val="004470AA"/>
    <w:rsid w:val="00497633"/>
    <w:rsid w:val="004B0E42"/>
    <w:rsid w:val="004B4D7E"/>
    <w:rsid w:val="004C53C8"/>
    <w:rsid w:val="00506B44"/>
    <w:rsid w:val="005425A8"/>
    <w:rsid w:val="00585454"/>
    <w:rsid w:val="005B3CDE"/>
    <w:rsid w:val="005F4EE0"/>
    <w:rsid w:val="00612B51"/>
    <w:rsid w:val="00613DE2"/>
    <w:rsid w:val="00614357"/>
    <w:rsid w:val="00643981"/>
    <w:rsid w:val="00685261"/>
    <w:rsid w:val="006A175C"/>
    <w:rsid w:val="006A4118"/>
    <w:rsid w:val="006B17F4"/>
    <w:rsid w:val="006B72B7"/>
    <w:rsid w:val="006D16F7"/>
    <w:rsid w:val="006E31FA"/>
    <w:rsid w:val="007154B5"/>
    <w:rsid w:val="007941B5"/>
    <w:rsid w:val="007955BD"/>
    <w:rsid w:val="007A77CC"/>
    <w:rsid w:val="007B0FAD"/>
    <w:rsid w:val="007E6E95"/>
    <w:rsid w:val="007F1A71"/>
    <w:rsid w:val="00804777"/>
    <w:rsid w:val="00841186"/>
    <w:rsid w:val="008535D9"/>
    <w:rsid w:val="0086677E"/>
    <w:rsid w:val="008720A2"/>
    <w:rsid w:val="008D01E2"/>
    <w:rsid w:val="008E157A"/>
    <w:rsid w:val="008F078E"/>
    <w:rsid w:val="00904C2B"/>
    <w:rsid w:val="00921E9F"/>
    <w:rsid w:val="00923102"/>
    <w:rsid w:val="00946E2C"/>
    <w:rsid w:val="00950731"/>
    <w:rsid w:val="00951D06"/>
    <w:rsid w:val="00980250"/>
    <w:rsid w:val="009813B5"/>
    <w:rsid w:val="00990D85"/>
    <w:rsid w:val="00997BAE"/>
    <w:rsid w:val="009C74E1"/>
    <w:rsid w:val="009D74D7"/>
    <w:rsid w:val="00A07DF8"/>
    <w:rsid w:val="00A10DAF"/>
    <w:rsid w:val="00A32B22"/>
    <w:rsid w:val="00A50E4A"/>
    <w:rsid w:val="00A60D81"/>
    <w:rsid w:val="00A64DF4"/>
    <w:rsid w:val="00A71D98"/>
    <w:rsid w:val="00A841C7"/>
    <w:rsid w:val="00A97E58"/>
    <w:rsid w:val="00AB3BC8"/>
    <w:rsid w:val="00AC4217"/>
    <w:rsid w:val="00AD0725"/>
    <w:rsid w:val="00AE4267"/>
    <w:rsid w:val="00AE7976"/>
    <w:rsid w:val="00B002E5"/>
    <w:rsid w:val="00B51B3E"/>
    <w:rsid w:val="00B80B01"/>
    <w:rsid w:val="00B84631"/>
    <w:rsid w:val="00B8566C"/>
    <w:rsid w:val="00B857A1"/>
    <w:rsid w:val="00C13F57"/>
    <w:rsid w:val="00C2565C"/>
    <w:rsid w:val="00C3348F"/>
    <w:rsid w:val="00C87E7C"/>
    <w:rsid w:val="00C94909"/>
    <w:rsid w:val="00CB3854"/>
    <w:rsid w:val="00D35165"/>
    <w:rsid w:val="00D40E4A"/>
    <w:rsid w:val="00D4689D"/>
    <w:rsid w:val="00D518B7"/>
    <w:rsid w:val="00D5496A"/>
    <w:rsid w:val="00D60159"/>
    <w:rsid w:val="00D6626B"/>
    <w:rsid w:val="00DB741A"/>
    <w:rsid w:val="00DC6853"/>
    <w:rsid w:val="00DD267F"/>
    <w:rsid w:val="00DF05F2"/>
    <w:rsid w:val="00E30CE3"/>
    <w:rsid w:val="00E537F1"/>
    <w:rsid w:val="00E820D8"/>
    <w:rsid w:val="00EB5645"/>
    <w:rsid w:val="00EE0C32"/>
    <w:rsid w:val="00F0399D"/>
    <w:rsid w:val="00F06498"/>
    <w:rsid w:val="00F116A9"/>
    <w:rsid w:val="00F17493"/>
    <w:rsid w:val="00F23720"/>
    <w:rsid w:val="00F4094B"/>
    <w:rsid w:val="00F57925"/>
    <w:rsid w:val="00F819F8"/>
    <w:rsid w:val="00F92927"/>
    <w:rsid w:val="00FB294A"/>
    <w:rsid w:val="00FB3EF2"/>
    <w:rsid w:val="00FE0C67"/>
    <w:rsid w:val="00FE6D0A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D9141E"/>
  <w15:chartTrackingRefBased/>
  <w15:docId w15:val="{CB0A4716-6918-4346-91E0-E9596CB2C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43981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sid w:val="00F57925"/>
    <w:rPr>
      <w:color w:val="800080"/>
      <w:u w:val="single"/>
    </w:rPr>
  </w:style>
  <w:style w:type="character" w:styleId="a4">
    <w:name w:val="Hyperlink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a8">
    <w:name w:val="Balloon Text"/>
    <w:basedOn w:val="a"/>
    <w:link w:val="a9"/>
    <w:rsid w:val="009813B5"/>
    <w:rPr>
      <w:rFonts w:ascii="Segoe UI" w:hAnsi="Segoe UI"/>
      <w:sz w:val="18"/>
      <w:szCs w:val="22"/>
    </w:rPr>
  </w:style>
  <w:style w:type="character" w:customStyle="1" w:styleId="a9">
    <w:name w:val="ข้อความบอลลูน อักขระ"/>
    <w:link w:val="a8"/>
    <w:rsid w:val="009813B5"/>
    <w:rPr>
      <w:rFonts w:ascii="Segoe UI" w:hAnsi="Segoe UI"/>
      <w:sz w:val="18"/>
      <w:szCs w:val="22"/>
    </w:rPr>
  </w:style>
  <w:style w:type="table" w:styleId="aa">
    <w:name w:val="Table Grid"/>
    <w:basedOn w:val="a1"/>
    <w:rsid w:val="00A50E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runeech\Downloads\&#3627;&#3609;&#3633;&#3591;&#3626;&#3639;&#3629;&#3616;&#3634;&#3618;&#3651;&#3609;6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หนังสือภายใน61.dot</Template>
  <TotalTime>47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SPM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darunee chantara</dc:creator>
  <cp:keywords/>
  <dc:description/>
  <cp:lastModifiedBy>Atjima Aimsawang</cp:lastModifiedBy>
  <cp:revision>17</cp:revision>
  <cp:lastPrinted>2018-03-07T03:26:00Z</cp:lastPrinted>
  <dcterms:created xsi:type="dcterms:W3CDTF">2022-03-07T03:31:00Z</dcterms:created>
  <dcterms:modified xsi:type="dcterms:W3CDTF">2026-06-11T15:51:00Z</dcterms:modified>
</cp:coreProperties>
</file>