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141E" w14:textId="77777777" w:rsidR="00DD267F" w:rsidRPr="00004120" w:rsidRDefault="00997BAE" w:rsidP="006B72B7">
      <w:pPr>
        <w:spacing w:line="700" w:lineRule="exact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AD9142B" wp14:editId="0AD9142C">
            <wp:simplePos x="0" y="0"/>
            <wp:positionH relativeFrom="margin">
              <wp:align>left</wp:align>
            </wp:positionH>
            <wp:positionV relativeFrom="paragraph">
              <wp:posOffset>-95885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="00FE0C67"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 w:rsidR="00FE0C67"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="00DD267F"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="00DD267F" w:rsidRPr="00004120">
        <w:rPr>
          <w:rFonts w:ascii="TH SarabunPSK" w:hAnsi="TH SarabunPSK" w:cs="TH SarabunPSK"/>
        </w:rPr>
        <w:tab/>
      </w:r>
      <w:r w:rsidR="00DD267F"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0AD9141F" w14:textId="2E86AC1D" w:rsidR="008535D9" w:rsidRPr="00FB3EF2" w:rsidRDefault="00997BAE" w:rsidP="004470A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AD9142D" wp14:editId="0AD9142E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C0450A8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8535D9"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002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โทร </w:t>
      </w:r>
    </w:p>
    <w:p w14:paraId="0AD91420" w14:textId="4E8C1733" w:rsidR="008535D9" w:rsidRDefault="00997BAE" w:rsidP="009813B5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AD9142F" wp14:editId="0AD91430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C48AFFD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0AD91431" wp14:editId="0AD91432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EC58EEB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 xml:space="preserve">อว </w:t>
      </w:r>
      <w:r w:rsidR="00297CA0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A71D98" w:rsidRPr="00A71D98">
        <w:rPr>
          <w:rFonts w:ascii="TH SarabunPSK" w:hAnsi="TH SarabunPSK" w:cs="TH SarabunPSK"/>
          <w:sz w:val="32"/>
          <w:szCs w:val="32"/>
          <w:cs/>
        </w:rPr>
        <w:t>/</w:t>
      </w:r>
      <w:r w:rsidR="00A71D9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813B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</w:t>
      </w:r>
      <w:r w:rsidR="009813B5" w:rsidRPr="00AC4217">
        <w:rPr>
          <w:rFonts w:ascii="TH SarabunPSK" w:hAnsi="TH SarabunPSK" w:cs="TH SarabunPSK" w:hint="cs"/>
          <w:b/>
          <w:bCs/>
          <w:spacing w:val="-6"/>
          <w:sz w:val="38"/>
          <w:szCs w:val="38"/>
          <w:cs/>
        </w:rPr>
        <w:t xml:space="preserve">  </w:t>
      </w:r>
      <w:r w:rsidR="002F2539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</w:t>
      </w:r>
      <w:r w:rsidR="009813B5"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="008535D9"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1D2D8E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1D2D8E" w:rsidRPr="001D2D8E">
        <w:rPr>
          <w:rFonts w:ascii="TH SarabunPSK" w:hAnsi="TH SarabunPSK" w:cs="TH SarabunPSK" w:hint="cs"/>
          <w:sz w:val="32"/>
          <w:szCs w:val="32"/>
          <w:cs/>
        </w:rPr>
        <w:t>วัน  เดือน  ปี</w:t>
      </w:r>
      <w:r w:rsidR="008535D9" w:rsidRPr="009C74E1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="004B4D7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0AD91421" w14:textId="2CD80F57" w:rsidR="008535D9" w:rsidRPr="00C87E7C" w:rsidRDefault="00997BAE" w:rsidP="004470A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AD91433" wp14:editId="0AD91434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5CB34F83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4B4D7E"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E7976" w:rsidRPr="00AE7976">
        <w:rPr>
          <w:rFonts w:ascii="TH SarabunPSK" w:hAnsi="TH SarabunPSK" w:cs="TH SarabunPSK"/>
          <w:sz w:val="32"/>
          <w:szCs w:val="32"/>
          <w:cs/>
        </w:rPr>
        <w:t>ขออนุมัติไปราชการ</w:t>
      </w:r>
    </w:p>
    <w:p w14:paraId="0AD91422" w14:textId="3EC5DE6C" w:rsidR="00C87E7C" w:rsidRPr="00B80B01" w:rsidRDefault="00297CA0" w:rsidP="00297CA0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คณบดี</w:t>
      </w:r>
      <w:r w:rsidR="003B682D">
        <w:rPr>
          <w:rFonts w:ascii="TH SarabunPSK" w:hAnsi="TH SarabunPSK" w:cs="TH SarabunPSK" w:hint="cs"/>
          <w:sz w:val="32"/>
          <w:szCs w:val="32"/>
          <w:cs/>
        </w:rPr>
        <w:t>คณะสหเวชศาสตร์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(ผ่าน</w:t>
      </w:r>
      <w:r w:rsidR="00804777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...............)</w:t>
      </w:r>
    </w:p>
    <w:p w14:paraId="3DA7FB3A" w14:textId="22271507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E7976">
        <w:rPr>
          <w:rFonts w:ascii="TH SarabunPSK" w:hAnsi="TH SarabunPSK" w:cs="TH SarabunPSK"/>
          <w:sz w:val="32"/>
          <w:szCs w:val="32"/>
          <w:cs/>
        </w:rPr>
        <w:t>ข้าพเจ้า.....................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........................................ตำแหน่</w:t>
      </w:r>
      <w:r w:rsidR="00E820D8">
        <w:rPr>
          <w:rFonts w:ascii="TH SarabunPSK" w:hAnsi="TH SarabunPSK" w:cs="TH SarabunPSK" w:hint="cs"/>
          <w:sz w:val="32"/>
          <w:szCs w:val="32"/>
          <w:cs/>
        </w:rPr>
        <w:t>ง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75789EB9" w14:textId="2FB50D13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พร้อมด้วย............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</w:t>
      </w:r>
      <w:r w:rsidR="00A32B2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..........สังกัดสำนักงานเลขานุการ</w:t>
      </w:r>
      <w:r w:rsidR="00A32B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E7976">
        <w:rPr>
          <w:rFonts w:ascii="TH SarabunPSK" w:hAnsi="TH SarabunPSK" w:cs="TH SarabunPSK"/>
          <w:sz w:val="32"/>
          <w:szCs w:val="32"/>
          <w:cs/>
        </w:rPr>
        <w:t>มีความประสงค์จะขอไปราชการเกี่ยวกับ......................................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</w:p>
    <w:p w14:paraId="2F6E2122" w14:textId="02830962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ณ........................................................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E7976">
        <w:rPr>
          <w:rFonts w:ascii="TH SarabunPSK" w:hAnsi="TH SarabunPSK" w:cs="TH SarabunPSK"/>
          <w:sz w:val="32"/>
          <w:szCs w:val="32"/>
          <w:cs/>
        </w:rPr>
        <w:t xml:space="preserve">......................โดยมีเป้าหมายที่จะไปร่วมอบรม สัมมนา หรือดูงาน คือ </w:t>
      </w:r>
    </w:p>
    <w:p w14:paraId="1C7B888B" w14:textId="71AEFF46" w:rsidR="00297CA0" w:rsidRPr="00297CA0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B1262F6" w14:textId="77777777" w:rsidR="00297CA0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ประโยชน์ที่คาดว่าจะได้รับ คือ...............................................................................................................................</w:t>
      </w:r>
    </w:p>
    <w:p w14:paraId="0AD91423" w14:textId="376CD359" w:rsidR="00C87E7C" w:rsidRDefault="00297CA0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C3348F" w:rsidRPr="00C3348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A8607DE" w14:textId="6E8CEDE2" w:rsidR="00297CA0" w:rsidRPr="00297CA0" w:rsidRDefault="00E820D8" w:rsidP="00297CA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AE7976">
        <w:rPr>
          <w:rFonts w:ascii="TH SarabunPSK" w:hAnsi="TH SarabunPSK" w:cs="TH SarabunPSK"/>
          <w:sz w:val="32"/>
          <w:szCs w:val="32"/>
          <w:cs/>
        </w:rPr>
        <w:t>ขออนุมัติไปราชการ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CA0" w:rsidRPr="00297CA0">
        <w:rPr>
          <w:rFonts w:ascii="TH SarabunPSK" w:hAnsi="TH SarabunPSK" w:cs="TH SarabunPSK"/>
          <w:sz w:val="32"/>
          <w:szCs w:val="32"/>
          <w:cs/>
        </w:rPr>
        <w:t xml:space="preserve">ตั้งแต่วันที่.................เดือน...................................พ.ศ...............เวลา.........................น.  </w:t>
      </w:r>
    </w:p>
    <w:p w14:paraId="6865093E" w14:textId="28242862" w:rsidR="00AE7976" w:rsidRPr="00E820D8" w:rsidRDefault="00E820D8" w:rsidP="00AE7976">
      <w:pPr>
        <w:rPr>
          <w:rFonts w:ascii="TH SarabunPSK" w:hAnsi="TH SarabunPSK" w:cs="TH SarabunPSK"/>
          <w:sz w:val="32"/>
          <w:szCs w:val="32"/>
          <w:cs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วันที่.................เดือน...................................พ.ศ...............เวลา.........................น.</w:t>
      </w:r>
      <w:r w:rsidR="00AE79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E7976" w:rsidRPr="00E820D8">
        <w:rPr>
          <w:rFonts w:ascii="TH SarabunPSK" w:hAnsi="TH SarabunPSK" w:cs="TH SarabunPSK"/>
          <w:sz w:val="32"/>
          <w:szCs w:val="32"/>
          <w:cs/>
        </w:rPr>
        <w:t>โดยพาหนะ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14:paraId="5CB59FCF" w14:textId="16BE6A9C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(     )  ไม่เบิกค่าใช้จ่ายใด ๆ  ทั้งสิ้น ระบุแหล่งเงิน .....................................................................</w:t>
      </w:r>
    </w:p>
    <w:p w14:paraId="3EC0C076" w14:textId="53677A6A" w:rsidR="00297CA0" w:rsidRPr="00297CA0" w:rsidRDefault="00297CA0" w:rsidP="00297CA0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B7F5814" wp14:editId="29419114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3554B" w14:textId="77777777" w:rsidR="00297CA0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603C05F2" w14:textId="77777777" w:rsidR="00297CA0" w:rsidRPr="001A79C1" w:rsidRDefault="00297CA0" w:rsidP="00297CA0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79BCFDBC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625F19EB" w14:textId="77777777" w:rsidR="00297CA0" w:rsidRPr="00041B12" w:rsidRDefault="00297CA0" w:rsidP="00297CA0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757239B0" w14:textId="77777777" w:rsidR="00297CA0" w:rsidRPr="009B2049" w:rsidRDefault="00297CA0" w:rsidP="00297CA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1C15AA" w14:textId="77777777" w:rsidR="00297CA0" w:rsidRPr="004712D4" w:rsidRDefault="00297CA0" w:rsidP="00297CA0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B7F581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81.1pt;margin-top:599.3pt;width:198pt;height:11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" filled="f" stroked="f">
                <v:textbox>
                  <w:txbxContent>
                    <w:p w14:paraId="6593554B" w14:textId="77777777" w:rsidR="00297CA0" w:rsidRDefault="00297CA0" w:rsidP="00297CA0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603C05F2" w14:textId="77777777" w:rsidR="00297CA0" w:rsidRPr="001A79C1" w:rsidRDefault="00297CA0" w:rsidP="00297CA0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79BCFDBC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625F19EB" w14:textId="77777777" w:rsidR="00297CA0" w:rsidRPr="00041B12" w:rsidRDefault="00297CA0" w:rsidP="00297CA0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757239B0" w14:textId="77777777" w:rsidR="00297CA0" w:rsidRPr="009B2049" w:rsidRDefault="00297CA0" w:rsidP="00297CA0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1C15AA" w14:textId="77777777" w:rsidR="00297CA0" w:rsidRPr="004712D4" w:rsidRDefault="00297CA0" w:rsidP="00297CA0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297CA0">
        <w:rPr>
          <w:rFonts w:ascii="TH SarabunPSK" w:hAnsi="TH SarabunPSK" w:cs="TH SarabunPSK"/>
          <w:sz w:val="32"/>
          <w:szCs w:val="32"/>
          <w:cs/>
        </w:rPr>
        <w:t xml:space="preserve">(     )  ขอเบิกค่าใช้จ่ายในการเข้าร่วมประชุม อบรม สัมมนา ดังนี้  </w:t>
      </w:r>
    </w:p>
    <w:p w14:paraId="239ECE69" w14:textId="7013BB1F" w:rsidR="00AE7976" w:rsidRPr="00AE7976" w:rsidRDefault="00AE7976" w:rsidP="00AE797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 xml:space="preserve">ค่าเบี้ยเลี้ยงเดินทาง..........................บาท  ค่าพาหนะเดินทาง.........................บาท  ค่าที่พัก........................บาท   </w:t>
      </w:r>
    </w:p>
    <w:p w14:paraId="3DAC683D" w14:textId="2D73D475" w:rsidR="00297CA0" w:rsidRPr="00B80B01" w:rsidRDefault="00AE7976" w:rsidP="00AE797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E7976">
        <w:rPr>
          <w:rFonts w:ascii="TH SarabunPSK" w:hAnsi="TH SarabunPSK" w:cs="TH SarabunPSK"/>
          <w:sz w:val="32"/>
          <w:szCs w:val="32"/>
          <w:cs/>
        </w:rPr>
        <w:t>และค่าใช้จ่ายอื่น ๆ  (ระบุ)....................................บาท  รวมเป็นเงินทั้งสิ้นประมาณ..............................บาท</w:t>
      </w:r>
    </w:p>
    <w:p w14:paraId="68A6FB77" w14:textId="320DBBFB" w:rsidR="00C3348F" w:rsidRDefault="00297CA0" w:rsidP="00C3348F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297CA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75D957DC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2E0C9A05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.........................................</w:t>
      </w:r>
    </w:p>
    <w:p w14:paraId="347D787A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545F6D1" wp14:editId="481A8DF6">
                <wp:simplePos x="0" y="0"/>
                <wp:positionH relativeFrom="margin">
                  <wp:align>left</wp:align>
                </wp:positionH>
                <wp:positionV relativeFrom="paragraph">
                  <wp:posOffset>228277</wp:posOffset>
                </wp:positionV>
                <wp:extent cx="2517775" cy="1705610"/>
                <wp:effectExtent l="0" t="0" r="0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775" cy="170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982BD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A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D1613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ความเห็นของหัวหน้างาน</w:t>
                            </w:r>
                          </w:p>
                          <w:p w14:paraId="20993BA4" w14:textId="77777777" w:rsidR="00843304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8D161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เห็นควรอนุมัติให้ไปอบรม/สัมมนา</w:t>
                            </w:r>
                          </w:p>
                          <w:p w14:paraId="3191D826" w14:textId="77777777" w:rsidR="00843304" w:rsidRPr="008D1613" w:rsidRDefault="00843304" w:rsidP="00843304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ไม่</w:t>
                            </w:r>
                            <w:r w:rsidRPr="008D1613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เห็นควรอนุมัติให้ไปอบรม/สัมมนา</w:t>
                            </w:r>
                          </w:p>
                          <w:p w14:paraId="431DEDEA" w14:textId="77777777" w:rsidR="00843304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6E3D081E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66D4622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19285B19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ตำแหน่ง...................................................</w:t>
                            </w:r>
                          </w:p>
                          <w:p w14:paraId="3C3B9244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54671FC8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5F6D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0;margin-top:17.95pt;width:198.25pt;height:134.3pt;z-index:251676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" filled="f" stroked="f">
                <v:textbox>
                  <w:txbxContent>
                    <w:p w14:paraId="107982BD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A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8D1613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ความเห็นของหัวหน้างาน</w:t>
                      </w:r>
                    </w:p>
                    <w:p w14:paraId="20993BA4" w14:textId="77777777" w:rsidR="00843304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8D161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เห็นควรอนุมัติให้ไปอบรม/สัมมนา</w:t>
                      </w:r>
                    </w:p>
                    <w:p w14:paraId="3191D826" w14:textId="77777777" w:rsidR="00843304" w:rsidRPr="008D1613" w:rsidRDefault="00843304" w:rsidP="00843304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ไม่</w:t>
                      </w:r>
                      <w:r w:rsidRPr="008D1613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เห็นควรอนุมัติให้ไปอบรม/สัมมนา</w:t>
                      </w:r>
                    </w:p>
                    <w:p w14:paraId="431DEDEA" w14:textId="77777777" w:rsidR="00843304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6E3D081E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366D4622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(..........................................................)</w:t>
                      </w:r>
                    </w:p>
                    <w:p w14:paraId="19285B19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ตำแหน่ง...................................................</w:t>
                      </w:r>
                    </w:p>
                    <w:p w14:paraId="3C3B9244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54671FC8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(...........................................)</w:t>
      </w:r>
    </w:p>
    <w:p w14:paraId="4C839ECF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ตำแหน่ง.........................................</w:t>
      </w:r>
    </w:p>
    <w:p w14:paraId="707057C5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DC4EEA2" wp14:editId="470395A4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5589C" w14:textId="77777777" w:rsidR="00843304" w:rsidRDefault="00843304" w:rsidP="00843304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658538BA" w14:textId="77777777" w:rsidR="00843304" w:rsidRPr="001A79C1" w:rsidRDefault="00843304" w:rsidP="00843304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42DE3287" w14:textId="77777777" w:rsidR="00843304" w:rsidRPr="00041B12" w:rsidRDefault="00843304" w:rsidP="00843304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614541A7" w14:textId="77777777" w:rsidR="00843304" w:rsidRPr="00041B12" w:rsidRDefault="00843304" w:rsidP="00843304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38F490FD" w14:textId="77777777" w:rsidR="00843304" w:rsidRPr="009B2049" w:rsidRDefault="00843304" w:rsidP="0084330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6B1447" w14:textId="77777777" w:rsidR="00843304" w:rsidRPr="004712D4" w:rsidRDefault="00843304" w:rsidP="00843304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4EEA2" id="Text Box 7" o:spid="_x0000_s1028" type="#_x0000_t202" style="position:absolute;margin-left:81.1pt;margin-top:599.3pt;width:198pt;height:11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" filled="f" stroked="f">
                <v:textbox>
                  <w:txbxContent>
                    <w:p w14:paraId="5CE5589C" w14:textId="77777777" w:rsidR="00843304" w:rsidRDefault="00843304" w:rsidP="00843304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658538BA" w14:textId="77777777" w:rsidR="00843304" w:rsidRPr="001A79C1" w:rsidRDefault="00843304" w:rsidP="00843304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42DE3287" w14:textId="77777777" w:rsidR="00843304" w:rsidRPr="00041B12" w:rsidRDefault="00843304" w:rsidP="00843304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614541A7" w14:textId="77777777" w:rsidR="00843304" w:rsidRPr="00041B12" w:rsidRDefault="00843304" w:rsidP="00843304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38F490FD" w14:textId="77777777" w:rsidR="00843304" w:rsidRPr="009B2049" w:rsidRDefault="00843304" w:rsidP="0084330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96B1447" w14:textId="77777777" w:rsidR="00843304" w:rsidRPr="004712D4" w:rsidRDefault="00843304" w:rsidP="00843304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0E401FA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662C8C64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5612B77C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2716041D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12A88DE0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F9097C8" wp14:editId="191BC061">
                <wp:simplePos x="0" y="0"/>
                <wp:positionH relativeFrom="margin">
                  <wp:posOffset>3007360</wp:posOffset>
                </wp:positionH>
                <wp:positionV relativeFrom="paragraph">
                  <wp:posOffset>22831</wp:posOffset>
                </wp:positionV>
                <wp:extent cx="2490470" cy="194437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0470" cy="194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8B3DB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C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5B08CFC5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7C179207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2F4A121A" w14:textId="77777777" w:rsidR="00843304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47A53727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2841A67D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99CE2A6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12AFE0F6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0055EB27" w14:textId="77777777" w:rsidR="00843304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  <w:p w14:paraId="7B2AE9F7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097C8" id="Text Box 8" o:spid="_x0000_s1029" type="#_x0000_t202" style="position:absolute;margin-left:236.8pt;margin-top:1.8pt;width:196.1pt;height:153.1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" filled="f" stroked="f">
                <v:textbox>
                  <w:txbxContent>
                    <w:p w14:paraId="58A8B3DB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C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5B08CFC5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7C179207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2F4A121A" w14:textId="77777777" w:rsidR="00843304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47A53727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2841A67D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99CE2A6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12AFE0F6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คณบดีคณะสหเวชศาสตร์</w:t>
                      </w:r>
                    </w:p>
                    <w:p w14:paraId="0055EB27" w14:textId="77777777" w:rsidR="00843304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  <w:p w14:paraId="7B2AE9F7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578CD6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8B0124B" wp14:editId="75BAA4E7">
                <wp:simplePos x="0" y="0"/>
                <wp:positionH relativeFrom="margin">
                  <wp:align>left</wp:align>
                </wp:positionH>
                <wp:positionV relativeFrom="paragraph">
                  <wp:posOffset>125256</wp:posOffset>
                </wp:positionV>
                <wp:extent cx="2538484" cy="1473958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484" cy="1473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3EEDF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6B"/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ความเห็นของ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งานการเงินและพัสดุ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BCFAE0A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</w:t>
                            </w:r>
                          </w:p>
                          <w:p w14:paraId="795484FB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</w:rPr>
                              <w:t>…………………………………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</w:t>
                            </w: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9258DD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</w:p>
                          <w:p w14:paraId="3A7E78BC" w14:textId="77777777" w:rsidR="00843304" w:rsidRPr="009258DD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20EA9F56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3EF7451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14:paraId="744E2B9A" w14:textId="77777777" w:rsidR="00843304" w:rsidRPr="009258DD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258DD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0124B" id="Text Box 9" o:spid="_x0000_s1030" type="#_x0000_t202" style="position:absolute;margin-left:0;margin-top:9.85pt;width:199.9pt;height:116.05pt;z-index:251677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" filled="f" stroked="f">
                <v:textbox>
                  <w:txbxContent>
                    <w:p w14:paraId="2363EEDF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6B"/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ความเห็นของ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งานการเงินและพัสดุ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</w:p>
                    <w:p w14:paraId="4BCFAE0A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…………………………………………………………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</w:t>
                      </w:r>
                    </w:p>
                    <w:p w14:paraId="795484FB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/>
                          <w:sz w:val="28"/>
                        </w:rPr>
                        <w:t>…………………………………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</w:t>
                      </w: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9258DD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</w:p>
                    <w:p w14:paraId="3A7E78BC" w14:textId="77777777" w:rsidR="00843304" w:rsidRPr="009258DD" w:rsidRDefault="00843304" w:rsidP="008433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20EA9F56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63EF7451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(.......................................................)</w:t>
                      </w:r>
                    </w:p>
                    <w:p w14:paraId="744E2B9A" w14:textId="77777777" w:rsidR="00843304" w:rsidRPr="009258DD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258DD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4553412" wp14:editId="23BB5DA6">
                <wp:simplePos x="0" y="0"/>
                <wp:positionH relativeFrom="margin">
                  <wp:align>left</wp:align>
                </wp:positionH>
                <wp:positionV relativeFrom="paragraph">
                  <wp:posOffset>3015639</wp:posOffset>
                </wp:positionV>
                <wp:extent cx="2817198" cy="2234241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7198" cy="2234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CF42C" w14:textId="77777777" w:rsidR="00843304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 2" w:char="F06C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ความเห็นของ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</w:t>
                            </w:r>
                          </w:p>
                          <w:p w14:paraId="07E03DFD" w14:textId="77777777" w:rsidR="00843304" w:rsidRPr="00297CA0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5627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(    )  อนุมัติ          (    )  ไม่อนุมัติ</w:t>
                            </w:r>
                          </w:p>
                          <w:p w14:paraId="40B6CC15" w14:textId="77777777" w:rsidR="00843304" w:rsidRPr="00297CA0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</w:t>
                            </w:r>
                          </w:p>
                          <w:p w14:paraId="3FC00BCF" w14:textId="77777777" w:rsidR="00843304" w:rsidRDefault="00843304" w:rsidP="00843304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297CA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</w:p>
                          <w:p w14:paraId="4591D74B" w14:textId="77777777" w:rsidR="00843304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06FD42F3" w14:textId="77777777" w:rsidR="00843304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(รองศาสตราจารย์ ดร.ศุภวิทู สุขเพ็ง)</w:t>
                            </w:r>
                          </w:p>
                          <w:p w14:paraId="3CFE0A91" w14:textId="77777777" w:rsidR="00843304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คณบดีคณะสหเวชศาสตร์</w:t>
                            </w:r>
                          </w:p>
                          <w:p w14:paraId="78E82F8B" w14:textId="77777777" w:rsidR="00843304" w:rsidRPr="00297CA0" w:rsidRDefault="00843304" w:rsidP="008433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53412" id="Text Box 10" o:spid="_x0000_s1031" type="#_x0000_t202" style="position:absolute;margin-left:0;margin-top:237.45pt;width:221.85pt;height:175.9pt;z-index:251678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" filled="f" stroked="f">
                <v:textbox>
                  <w:txbxContent>
                    <w:p w14:paraId="6D6CF42C" w14:textId="77777777" w:rsidR="00843304" w:rsidRDefault="00843304" w:rsidP="0084330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 2" w:char="F06C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ความเห็นของ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</w:t>
                      </w:r>
                    </w:p>
                    <w:p w14:paraId="07E03DFD" w14:textId="77777777" w:rsidR="00843304" w:rsidRPr="00297CA0" w:rsidRDefault="00843304" w:rsidP="0084330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5627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(    )  อนุมัติ          (    )  ไม่อนุมัติ</w:t>
                      </w:r>
                    </w:p>
                    <w:p w14:paraId="40B6CC15" w14:textId="77777777" w:rsidR="00843304" w:rsidRPr="00297CA0" w:rsidRDefault="00843304" w:rsidP="0084330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</w:t>
                      </w:r>
                    </w:p>
                    <w:p w14:paraId="3FC00BCF" w14:textId="77777777" w:rsidR="00843304" w:rsidRDefault="00843304" w:rsidP="00843304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297CA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</w:p>
                    <w:p w14:paraId="4591D74B" w14:textId="77777777" w:rsidR="00843304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</w:t>
                      </w:r>
                    </w:p>
                    <w:p w14:paraId="06FD42F3" w14:textId="77777777" w:rsidR="00843304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(รองศาสตราจารย์ ดร.ศุภวิทู สุขเพ็ง)</w:t>
                      </w:r>
                    </w:p>
                    <w:p w14:paraId="3CFE0A91" w14:textId="77777777" w:rsidR="00843304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คณบดีคณะสหเวชศาสตร์</w:t>
                      </w:r>
                    </w:p>
                    <w:p w14:paraId="78E82F8B" w14:textId="77777777" w:rsidR="00843304" w:rsidRPr="00297CA0" w:rsidRDefault="00843304" w:rsidP="008433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วันที่................................................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C2CC01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6019092B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3B81A969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784D0578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3DD7D51D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1C179194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4F389EA6" w14:textId="77777777" w:rsidR="00843304" w:rsidRDefault="00843304" w:rsidP="00843304">
      <w:pPr>
        <w:spacing w:before="120"/>
        <w:ind w:firstLine="1418"/>
        <w:jc w:val="right"/>
        <w:rPr>
          <w:rFonts w:ascii="TH SarabunPSK" w:hAnsi="TH SarabunPSK" w:cs="TH SarabunPSK"/>
          <w:sz w:val="32"/>
          <w:szCs w:val="32"/>
        </w:rPr>
      </w:pPr>
    </w:p>
    <w:p w14:paraId="4A2B35DF" w14:textId="77777777" w:rsidR="00843304" w:rsidRDefault="00843304" w:rsidP="00843304">
      <w:pPr>
        <w:spacing w:before="120"/>
        <w:ind w:firstLine="1418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.../ </w:t>
      </w:r>
      <w:r w:rsidRPr="009258DD">
        <w:rPr>
          <w:rFonts w:ascii="TH SarabunPSK" w:hAnsi="TH SarabunPSK" w:cs="TH SarabunPSK"/>
          <w:sz w:val="32"/>
          <w:szCs w:val="32"/>
          <w:cs/>
        </w:rPr>
        <w:t>เอกสารประกอบ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6046B3D" wp14:editId="5292FD5E">
                <wp:simplePos x="0" y="0"/>
                <wp:positionH relativeFrom="column">
                  <wp:posOffset>1029970</wp:posOffset>
                </wp:positionH>
                <wp:positionV relativeFrom="paragraph">
                  <wp:posOffset>7611110</wp:posOffset>
                </wp:positionV>
                <wp:extent cx="2514600" cy="1485900"/>
                <wp:effectExtent l="0" t="381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E56C1" w14:textId="77777777" w:rsidR="00843304" w:rsidRDefault="00843304" w:rsidP="00843304">
                            <w:pPr>
                              <w:rPr>
                                <w:szCs w:val="24"/>
                              </w:rPr>
                            </w:pP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>ความเห็นของหัวหน้าภาค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วิชา</w:t>
                            </w:r>
                            <w:r w:rsidRPr="004712D4"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 xml:space="preserve">หัวหน้าสำนักงาน </w:t>
                            </w:r>
                          </w:p>
                          <w:p w14:paraId="09632945" w14:textId="77777777" w:rsidR="00843304" w:rsidRPr="001A79C1" w:rsidRDefault="00843304" w:rsidP="00843304">
                            <w:pPr>
                              <w:rPr>
                                <w:szCs w:val="24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3C32F8E9" w14:textId="77777777" w:rsidR="00843304" w:rsidRPr="00041B12" w:rsidRDefault="00843304" w:rsidP="00843304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0A83C901" w14:textId="77777777" w:rsidR="00843304" w:rsidRPr="00041B12" w:rsidRDefault="00843304" w:rsidP="00843304">
                            <w:pPr>
                              <w:rPr>
                                <w:sz w:val="28"/>
                              </w:rPr>
                            </w:pPr>
                            <w:r w:rsidRPr="00041B12">
                              <w:rPr>
                                <w:sz w:val="28"/>
                              </w:rPr>
                              <w:t>…………………………………</w:t>
                            </w:r>
                          </w:p>
                          <w:p w14:paraId="7CC2F457" w14:textId="77777777" w:rsidR="00843304" w:rsidRPr="009B2049" w:rsidRDefault="00843304" w:rsidP="0084330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24AAA9" w14:textId="77777777" w:rsidR="00843304" w:rsidRPr="004712D4" w:rsidRDefault="00843304" w:rsidP="00843304">
                            <w:pPr>
                              <w:rPr>
                                <w:szCs w:val="24"/>
                                <w:cs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rFonts w:hint="cs"/>
                                <w:szCs w:val="24"/>
                                <w:cs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46B3D" id="Text Box 11" o:spid="_x0000_s1032" type="#_x0000_t202" style="position:absolute;left:0;text-align:left;margin-left:81.1pt;margin-top:599.3pt;width:198pt;height:11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" filled="f" stroked="f">
                <v:textbox>
                  <w:txbxContent>
                    <w:p w14:paraId="654E56C1" w14:textId="77777777" w:rsidR="00843304" w:rsidRDefault="00843304" w:rsidP="00843304">
                      <w:pPr>
                        <w:rPr>
                          <w:szCs w:val="24"/>
                        </w:rPr>
                      </w:pPr>
                      <w:r w:rsidRPr="004712D4">
                        <w:rPr>
                          <w:rFonts w:hint="cs"/>
                          <w:szCs w:val="24"/>
                          <w:cs/>
                        </w:rPr>
                        <w:t>ความเห็นของหัวหน้าภาค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วิชา</w:t>
                      </w:r>
                      <w:r w:rsidRPr="004712D4">
                        <w:rPr>
                          <w:rFonts w:hint="cs"/>
                          <w:szCs w:val="24"/>
                          <w:cs/>
                        </w:rPr>
                        <w:t xml:space="preserve"> /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 xml:space="preserve">หัวหน้าสำนักงาน </w:t>
                      </w:r>
                    </w:p>
                    <w:p w14:paraId="09632945" w14:textId="77777777" w:rsidR="00843304" w:rsidRPr="001A79C1" w:rsidRDefault="00843304" w:rsidP="00843304">
                      <w:pPr>
                        <w:rPr>
                          <w:szCs w:val="24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3C32F8E9" w14:textId="77777777" w:rsidR="00843304" w:rsidRPr="00041B12" w:rsidRDefault="00843304" w:rsidP="00843304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0A83C901" w14:textId="77777777" w:rsidR="00843304" w:rsidRPr="00041B12" w:rsidRDefault="00843304" w:rsidP="00843304">
                      <w:pPr>
                        <w:rPr>
                          <w:sz w:val="28"/>
                        </w:rPr>
                      </w:pPr>
                      <w:r w:rsidRPr="00041B12">
                        <w:rPr>
                          <w:sz w:val="28"/>
                        </w:rPr>
                        <w:t>…………………………………</w:t>
                      </w:r>
                    </w:p>
                    <w:p w14:paraId="7CC2F457" w14:textId="77777777" w:rsidR="00843304" w:rsidRPr="009B2049" w:rsidRDefault="00843304" w:rsidP="0084330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E24AAA9" w14:textId="77777777" w:rsidR="00843304" w:rsidRPr="004712D4" w:rsidRDefault="00843304" w:rsidP="00843304">
                      <w:pPr>
                        <w:rPr>
                          <w:szCs w:val="24"/>
                          <w:cs/>
                        </w:rPr>
                      </w:pPr>
                      <w:r>
                        <w:rPr>
                          <w:szCs w:val="24"/>
                        </w:rPr>
                        <w:t xml:space="preserve">                      </w:t>
                      </w:r>
                      <w:r>
                        <w:rPr>
                          <w:rFonts w:hint="cs"/>
                          <w:szCs w:val="24"/>
                          <w:cs/>
                        </w:rPr>
                        <w:t>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</w:t>
      </w:r>
    </w:p>
    <w:p w14:paraId="76BE979B" w14:textId="77777777" w:rsidR="00843304" w:rsidRDefault="00843304" w:rsidP="0084330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58D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เอกสารประกอบการขออนุมัติไปราชการ</w:t>
      </w:r>
    </w:p>
    <w:p w14:paraId="08CB0F38" w14:textId="77777777" w:rsidR="00843304" w:rsidRPr="008D1613" w:rsidRDefault="00843304" w:rsidP="0084330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Pr="008D1613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</w:t>
      </w:r>
      <w:r w:rsidRPr="008D1613">
        <w:rPr>
          <w:rFonts w:ascii="TH SarabunPSK" w:hAnsi="TH SarabunPSK" w:cs="TH SarabunPSK"/>
          <w:b/>
          <w:bCs/>
          <w:sz w:val="32"/>
          <w:szCs w:val="32"/>
          <w:cs/>
        </w:rPr>
        <w:t>สมรรถนะที่จำเป็นสำหรับตำแหน่งงาน</w:t>
      </w:r>
    </w:p>
    <w:p w14:paraId="71139F33" w14:textId="77777777" w:rsidR="00843304" w:rsidRPr="008D1613" w:rsidRDefault="00843304" w:rsidP="00843304">
      <w:pPr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a"/>
        <w:tblW w:w="7650" w:type="dxa"/>
        <w:jc w:val="center"/>
        <w:tblLook w:val="04A0" w:firstRow="1" w:lastRow="0" w:firstColumn="1" w:lastColumn="0" w:noHBand="0" w:noVBand="1"/>
      </w:tblPr>
      <w:tblGrid>
        <w:gridCol w:w="2122"/>
        <w:gridCol w:w="2408"/>
        <w:gridCol w:w="3120"/>
      </w:tblGrid>
      <w:tr w:rsidR="00843304" w:rsidRPr="008D1613" w14:paraId="61EE0F80" w14:textId="77777777" w:rsidTr="00022C67">
        <w:trPr>
          <w:jc w:val="center"/>
        </w:trPr>
        <w:tc>
          <w:tcPr>
            <w:tcW w:w="2122" w:type="dxa"/>
            <w:vAlign w:val="center"/>
          </w:tcPr>
          <w:p w14:paraId="18CF48C9" w14:textId="77777777" w:rsidR="00843304" w:rsidRPr="008D1613" w:rsidRDefault="00843304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</w:t>
            </w:r>
          </w:p>
        </w:tc>
        <w:tc>
          <w:tcPr>
            <w:tcW w:w="2408" w:type="dxa"/>
            <w:vAlign w:val="center"/>
          </w:tcPr>
          <w:p w14:paraId="6328182A" w14:textId="77777777" w:rsidR="00843304" w:rsidRPr="008D1613" w:rsidRDefault="00843304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สมรรถนะของคณะ</w:t>
            </w:r>
          </w:p>
          <w:p w14:paraId="1433F899" w14:textId="77777777" w:rsidR="00843304" w:rsidRPr="008D1613" w:rsidRDefault="00843304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D1613">
              <w:rPr>
                <w:rFonts w:ascii="TH SarabunPSK" w:hAnsi="TH SarabunPSK" w:cs="TH SarabunPSK" w:hint="cs"/>
                <w:sz w:val="20"/>
                <w:szCs w:val="20"/>
                <w:cs/>
              </w:rPr>
              <w:t>(ระบุเฉพาะรหัสของสมรรถนะ)</w:t>
            </w:r>
          </w:p>
        </w:tc>
        <w:tc>
          <w:tcPr>
            <w:tcW w:w="3120" w:type="dxa"/>
            <w:vAlign w:val="center"/>
          </w:tcPr>
          <w:p w14:paraId="28D4CA4B" w14:textId="77777777" w:rsidR="00843304" w:rsidRPr="008D1613" w:rsidRDefault="00843304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สมรรถนะของมหาวิทยาลัยนเรศวร</w:t>
            </w:r>
          </w:p>
          <w:p w14:paraId="06616861" w14:textId="77777777" w:rsidR="00843304" w:rsidRPr="008D1613" w:rsidRDefault="00843304" w:rsidP="00022C6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D1613">
              <w:rPr>
                <w:rFonts w:ascii="TH SarabunPSK" w:hAnsi="TH SarabunPSK" w:cs="TH SarabunPSK" w:hint="cs"/>
                <w:sz w:val="20"/>
                <w:szCs w:val="20"/>
                <w:cs/>
              </w:rPr>
              <w:t>(ระบุเฉพาะรหัสของสมรรถนะ)</w:t>
            </w:r>
          </w:p>
        </w:tc>
      </w:tr>
      <w:tr w:rsidR="00843304" w:rsidRPr="008D1613" w14:paraId="2C64EE3D" w14:textId="77777777" w:rsidTr="00022C67">
        <w:trPr>
          <w:jc w:val="center"/>
        </w:trPr>
        <w:tc>
          <w:tcPr>
            <w:tcW w:w="2122" w:type="dxa"/>
          </w:tcPr>
          <w:p w14:paraId="04D59F89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1255EBD1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05446860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304" w:rsidRPr="008D1613" w14:paraId="59966666" w14:textId="77777777" w:rsidTr="00022C67">
        <w:trPr>
          <w:jc w:val="center"/>
        </w:trPr>
        <w:tc>
          <w:tcPr>
            <w:tcW w:w="2122" w:type="dxa"/>
          </w:tcPr>
          <w:p w14:paraId="371458F3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22A5445C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393C4E58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304" w:rsidRPr="008D1613" w14:paraId="5551B809" w14:textId="77777777" w:rsidTr="00022C67">
        <w:trPr>
          <w:jc w:val="center"/>
        </w:trPr>
        <w:tc>
          <w:tcPr>
            <w:tcW w:w="2122" w:type="dxa"/>
          </w:tcPr>
          <w:p w14:paraId="79E34E7D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2046FFC8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5ECF648F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304" w:rsidRPr="008D1613" w14:paraId="2EBFEEBA" w14:textId="77777777" w:rsidTr="00022C67">
        <w:trPr>
          <w:jc w:val="center"/>
        </w:trPr>
        <w:tc>
          <w:tcPr>
            <w:tcW w:w="2122" w:type="dxa"/>
          </w:tcPr>
          <w:p w14:paraId="3B0E154D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2653F142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7D5B32FC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304" w:rsidRPr="008D1613" w14:paraId="71D89851" w14:textId="77777777" w:rsidTr="00022C67">
        <w:trPr>
          <w:jc w:val="center"/>
        </w:trPr>
        <w:tc>
          <w:tcPr>
            <w:tcW w:w="2122" w:type="dxa"/>
          </w:tcPr>
          <w:p w14:paraId="14360EBE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78E05933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51CAF2FC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304" w:rsidRPr="008D1613" w14:paraId="7071CCEA" w14:textId="77777777" w:rsidTr="00022C67">
        <w:trPr>
          <w:jc w:val="center"/>
        </w:trPr>
        <w:tc>
          <w:tcPr>
            <w:tcW w:w="2122" w:type="dxa"/>
          </w:tcPr>
          <w:p w14:paraId="1D585569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8" w:type="dxa"/>
          </w:tcPr>
          <w:p w14:paraId="60D16BE4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14:paraId="5D25065C" w14:textId="77777777" w:rsidR="00843304" w:rsidRPr="008D1613" w:rsidRDefault="00843304" w:rsidP="00022C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8CF1083" w14:textId="77777777" w:rsidR="00843304" w:rsidRDefault="00843304" w:rsidP="0084330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B953D3" w14:textId="77777777" w:rsidR="00843304" w:rsidRPr="008D1613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52D17E26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49E14FFF" w14:textId="77777777" w:rsidR="00843304" w:rsidRDefault="00843304" w:rsidP="00843304">
      <w:pPr>
        <w:rPr>
          <w:rFonts w:ascii="TH SarabunPSK" w:hAnsi="TH SarabunPSK" w:cs="TH SarabunPSK"/>
          <w:sz w:val="32"/>
          <w:szCs w:val="32"/>
        </w:rPr>
      </w:pPr>
    </w:p>
    <w:p w14:paraId="5AD5615C" w14:textId="3CE3BC88" w:rsidR="00297CA0" w:rsidRDefault="00297CA0" w:rsidP="00C2565C">
      <w:pPr>
        <w:rPr>
          <w:rFonts w:ascii="TH SarabunPSK" w:hAnsi="TH SarabunPSK" w:cs="TH SarabunPSK" w:hint="cs"/>
          <w:sz w:val="32"/>
          <w:szCs w:val="32"/>
        </w:rPr>
      </w:pPr>
    </w:p>
    <w:sectPr w:rsidR="00297CA0" w:rsidSect="006B72B7">
      <w:headerReference w:type="even" r:id="rId7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B5A88" w14:textId="77777777" w:rsidR="000308B6" w:rsidRDefault="000308B6">
      <w:r>
        <w:separator/>
      </w:r>
    </w:p>
  </w:endnote>
  <w:endnote w:type="continuationSeparator" w:id="0">
    <w:p w14:paraId="1F9A86F5" w14:textId="77777777" w:rsidR="000308B6" w:rsidRDefault="0003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D14A7" w14:textId="77777777" w:rsidR="000308B6" w:rsidRDefault="000308B6">
      <w:r>
        <w:separator/>
      </w:r>
    </w:p>
  </w:footnote>
  <w:footnote w:type="continuationSeparator" w:id="0">
    <w:p w14:paraId="68FD92BA" w14:textId="77777777" w:rsidR="000308B6" w:rsidRDefault="00030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1439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AD9143A" w14:textId="77777777" w:rsidR="00B84631" w:rsidRDefault="00B846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AE"/>
    <w:rsid w:val="000009B3"/>
    <w:rsid w:val="00001869"/>
    <w:rsid w:val="000308B6"/>
    <w:rsid w:val="00041424"/>
    <w:rsid w:val="00055E5F"/>
    <w:rsid w:val="0005627F"/>
    <w:rsid w:val="0006583D"/>
    <w:rsid w:val="000D658D"/>
    <w:rsid w:val="00107DC9"/>
    <w:rsid w:val="00134A4B"/>
    <w:rsid w:val="001878BA"/>
    <w:rsid w:val="00193FB7"/>
    <w:rsid w:val="001A236F"/>
    <w:rsid w:val="001B6BD6"/>
    <w:rsid w:val="001C61EB"/>
    <w:rsid w:val="001D2D8E"/>
    <w:rsid w:val="001F5E85"/>
    <w:rsid w:val="00223BAA"/>
    <w:rsid w:val="00234405"/>
    <w:rsid w:val="00236EDF"/>
    <w:rsid w:val="002747A4"/>
    <w:rsid w:val="00286DAC"/>
    <w:rsid w:val="00297CA0"/>
    <w:rsid w:val="002D0C13"/>
    <w:rsid w:val="002E1EB8"/>
    <w:rsid w:val="002F20E1"/>
    <w:rsid w:val="002F2539"/>
    <w:rsid w:val="00387B20"/>
    <w:rsid w:val="003A54A5"/>
    <w:rsid w:val="003B0B81"/>
    <w:rsid w:val="003B682D"/>
    <w:rsid w:val="003E582F"/>
    <w:rsid w:val="004470AA"/>
    <w:rsid w:val="00497633"/>
    <w:rsid w:val="004B0E42"/>
    <w:rsid w:val="004B4D7E"/>
    <w:rsid w:val="004C53C8"/>
    <w:rsid w:val="00506B44"/>
    <w:rsid w:val="005425A8"/>
    <w:rsid w:val="00585454"/>
    <w:rsid w:val="005B3CDE"/>
    <w:rsid w:val="005F4EE0"/>
    <w:rsid w:val="00612B51"/>
    <w:rsid w:val="00613DE2"/>
    <w:rsid w:val="00614357"/>
    <w:rsid w:val="00643981"/>
    <w:rsid w:val="00685261"/>
    <w:rsid w:val="006A175C"/>
    <w:rsid w:val="006A4118"/>
    <w:rsid w:val="006B17F4"/>
    <w:rsid w:val="006B72B7"/>
    <w:rsid w:val="006D16F7"/>
    <w:rsid w:val="006E31FA"/>
    <w:rsid w:val="007154B5"/>
    <w:rsid w:val="007941B5"/>
    <w:rsid w:val="007955BD"/>
    <w:rsid w:val="007A77CC"/>
    <w:rsid w:val="007B0FAD"/>
    <w:rsid w:val="007E6E95"/>
    <w:rsid w:val="007F1A71"/>
    <w:rsid w:val="00804777"/>
    <w:rsid w:val="00841186"/>
    <w:rsid w:val="00843304"/>
    <w:rsid w:val="008535D9"/>
    <w:rsid w:val="0086677E"/>
    <w:rsid w:val="008720A2"/>
    <w:rsid w:val="008D01E2"/>
    <w:rsid w:val="008E157A"/>
    <w:rsid w:val="00904C2B"/>
    <w:rsid w:val="00921E9F"/>
    <w:rsid w:val="00923102"/>
    <w:rsid w:val="00946E2C"/>
    <w:rsid w:val="00950731"/>
    <w:rsid w:val="00951D06"/>
    <w:rsid w:val="009813B5"/>
    <w:rsid w:val="00990D85"/>
    <w:rsid w:val="00997BAE"/>
    <w:rsid w:val="009C74E1"/>
    <w:rsid w:val="009D74D7"/>
    <w:rsid w:val="00A07DF8"/>
    <w:rsid w:val="00A10DAF"/>
    <w:rsid w:val="00A32B22"/>
    <w:rsid w:val="00A50E4A"/>
    <w:rsid w:val="00A60D81"/>
    <w:rsid w:val="00A64DF4"/>
    <w:rsid w:val="00A71D98"/>
    <w:rsid w:val="00A841C7"/>
    <w:rsid w:val="00A97E58"/>
    <w:rsid w:val="00AB3BC8"/>
    <w:rsid w:val="00AC4217"/>
    <w:rsid w:val="00AD0725"/>
    <w:rsid w:val="00AE4267"/>
    <w:rsid w:val="00AE7976"/>
    <w:rsid w:val="00B002E5"/>
    <w:rsid w:val="00B51B3E"/>
    <w:rsid w:val="00B80B01"/>
    <w:rsid w:val="00B84631"/>
    <w:rsid w:val="00B8566C"/>
    <w:rsid w:val="00B857A1"/>
    <w:rsid w:val="00C13F57"/>
    <w:rsid w:val="00C2565C"/>
    <w:rsid w:val="00C3348F"/>
    <w:rsid w:val="00C87E7C"/>
    <w:rsid w:val="00C94909"/>
    <w:rsid w:val="00D35165"/>
    <w:rsid w:val="00D40E4A"/>
    <w:rsid w:val="00D4689D"/>
    <w:rsid w:val="00D518B7"/>
    <w:rsid w:val="00D5496A"/>
    <w:rsid w:val="00D60159"/>
    <w:rsid w:val="00D6626B"/>
    <w:rsid w:val="00DB741A"/>
    <w:rsid w:val="00DC6853"/>
    <w:rsid w:val="00DD267F"/>
    <w:rsid w:val="00DF05F2"/>
    <w:rsid w:val="00E30CE3"/>
    <w:rsid w:val="00E537F1"/>
    <w:rsid w:val="00E820D8"/>
    <w:rsid w:val="00EB5645"/>
    <w:rsid w:val="00EE0C32"/>
    <w:rsid w:val="00F0399D"/>
    <w:rsid w:val="00F06498"/>
    <w:rsid w:val="00F116A9"/>
    <w:rsid w:val="00F17493"/>
    <w:rsid w:val="00F23720"/>
    <w:rsid w:val="00F4094B"/>
    <w:rsid w:val="00F57925"/>
    <w:rsid w:val="00F819F8"/>
    <w:rsid w:val="00F92927"/>
    <w:rsid w:val="00FB294A"/>
    <w:rsid w:val="00FB3EF2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D9141E"/>
  <w15:chartTrackingRefBased/>
  <w15:docId w15:val="{CB0A4716-6918-4346-91E0-E9596CB2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98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table" w:styleId="aa">
    <w:name w:val="Table Grid"/>
    <w:basedOn w:val="a1"/>
    <w:rsid w:val="00A50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uneech\Downloads\&#3627;&#3609;&#3633;&#3591;&#3626;&#3639;&#3629;&#3616;&#3634;&#3618;&#3651;&#3609;6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หนังสือภายใน61.dot</Template>
  <TotalTime>42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darunee chantara</dc:creator>
  <cp:keywords/>
  <dc:description/>
  <cp:lastModifiedBy>Atjima Aimsawang</cp:lastModifiedBy>
  <cp:revision>15</cp:revision>
  <cp:lastPrinted>2018-03-07T03:26:00Z</cp:lastPrinted>
  <dcterms:created xsi:type="dcterms:W3CDTF">2022-03-07T03:31:00Z</dcterms:created>
  <dcterms:modified xsi:type="dcterms:W3CDTF">2026-06-11T15:45:00Z</dcterms:modified>
</cp:coreProperties>
</file>