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9141E" w14:textId="77777777" w:rsidR="00DD267F" w:rsidRPr="00004120" w:rsidRDefault="00997BAE" w:rsidP="006B72B7">
      <w:pPr>
        <w:spacing w:line="700" w:lineRule="exact"/>
        <w:jc w:val="center"/>
        <w:rPr>
          <w:rFonts w:ascii="TH SarabunPSK" w:hAnsi="TH SarabunPSK" w:cs="TH SarabunPSK"/>
          <w:b/>
          <w:bCs/>
          <w:color w:val="FFFFFF"/>
          <w:spacing w:val="-20"/>
          <w:sz w:val="58"/>
          <w:szCs w:val="58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0AD9142B" wp14:editId="0AD9142C">
            <wp:simplePos x="0" y="0"/>
            <wp:positionH relativeFrom="margin">
              <wp:align>left</wp:align>
            </wp:positionH>
            <wp:positionV relativeFrom="paragraph">
              <wp:posOffset>-95885</wp:posOffset>
            </wp:positionV>
            <wp:extent cx="539115" cy="539750"/>
            <wp:effectExtent l="0" t="0" r="0" b="0"/>
            <wp:wrapNone/>
            <wp:docPr id="6" name="รูปภาพ 8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 descr="krut_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C67">
        <w:rPr>
          <w:rFonts w:ascii="TH SarabunPSK" w:hAnsi="TH SarabunPSK" w:cs="TH SarabunPSK" w:hint="cs"/>
          <w:b/>
          <w:bCs/>
          <w:sz w:val="58"/>
          <w:szCs w:val="58"/>
          <w:cs/>
        </w:rPr>
        <w:t xml:space="preserve">          </w:t>
      </w:r>
      <w:r w:rsidR="00FE0C67" w:rsidRPr="00FE0C67">
        <w:rPr>
          <w:rFonts w:ascii="TH SarabunPSK" w:hAnsi="TH SarabunPSK" w:cs="TH SarabunPSK" w:hint="cs"/>
          <w:b/>
          <w:bCs/>
          <w:sz w:val="22"/>
          <w:szCs w:val="22"/>
          <w:cs/>
        </w:rPr>
        <w:t xml:space="preserve"> </w:t>
      </w:r>
      <w:r w:rsidR="00FE0C67">
        <w:rPr>
          <w:rFonts w:ascii="TH SarabunPSK" w:hAnsi="TH SarabunPSK" w:cs="TH SarabunPSK" w:hint="cs"/>
          <w:b/>
          <w:bCs/>
          <w:sz w:val="58"/>
          <w:szCs w:val="58"/>
          <w:cs/>
        </w:rPr>
        <w:t xml:space="preserve">        </w:t>
      </w:r>
      <w:r w:rsidR="00DD267F" w:rsidRPr="00DD267F">
        <w:rPr>
          <w:rFonts w:ascii="TH SarabunPSK" w:hAnsi="TH SarabunPSK" w:cs="TH SarabunPSK" w:hint="cs"/>
          <w:b/>
          <w:bCs/>
          <w:sz w:val="58"/>
          <w:szCs w:val="58"/>
          <w:cs/>
        </w:rPr>
        <w:t>บันทึกข้อความ</w:t>
      </w:r>
      <w:r w:rsidR="00DD267F" w:rsidRPr="00004120">
        <w:rPr>
          <w:rFonts w:ascii="TH SarabunPSK" w:hAnsi="TH SarabunPSK" w:cs="TH SarabunPSK"/>
        </w:rPr>
        <w:tab/>
      </w:r>
      <w:r w:rsidR="00DD267F" w:rsidRPr="00004120">
        <w:rPr>
          <w:rFonts w:ascii="TH SarabunPSK" w:hAnsi="TH SarabunPSK" w:cs="TH SarabunPSK"/>
          <w:b/>
          <w:bCs/>
          <w:color w:val="FFFFFF"/>
          <w:spacing w:val="-20"/>
          <w:sz w:val="58"/>
          <w:szCs w:val="58"/>
          <w:cs/>
        </w:rPr>
        <w:t>บันทึกข้อความ</w:t>
      </w:r>
    </w:p>
    <w:p w14:paraId="0AD9141F" w14:textId="2E86AC1D" w:rsidR="008535D9" w:rsidRPr="00FB3EF2" w:rsidRDefault="00997BAE" w:rsidP="004470AA">
      <w:pPr>
        <w:tabs>
          <w:tab w:val="left" w:pos="9000"/>
        </w:tabs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 wp14:anchorId="0AD9142D" wp14:editId="0AD9142E">
                <wp:simplePos x="0" y="0"/>
                <wp:positionH relativeFrom="column">
                  <wp:posOffset>844550</wp:posOffset>
                </wp:positionH>
                <wp:positionV relativeFrom="paragraph">
                  <wp:posOffset>240664</wp:posOffset>
                </wp:positionV>
                <wp:extent cx="4895850" cy="0"/>
                <wp:effectExtent l="0" t="0" r="0" b="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3C0450A8" id="Line 12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.5pt,18.95pt" to="452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nSCJwIAAE0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">
                <v:stroke dashstyle="1 1" endcap="round"/>
              </v:line>
            </w:pict>
          </mc:Fallback>
        </mc:AlternateContent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 w:rsidR="008535D9" w:rsidRPr="00FB3EF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002E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7CA0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</w:t>
      </w:r>
      <w:r w:rsidR="00A71D98">
        <w:rPr>
          <w:rFonts w:ascii="TH SarabunPSK" w:hAnsi="TH SarabunPSK" w:cs="TH SarabunPSK" w:hint="cs"/>
          <w:sz w:val="32"/>
          <w:szCs w:val="32"/>
          <w:cs/>
        </w:rPr>
        <w:t xml:space="preserve">  โทร </w:t>
      </w:r>
    </w:p>
    <w:p w14:paraId="0AD91420" w14:textId="4E8C1733" w:rsidR="008535D9" w:rsidRDefault="00997BAE" w:rsidP="009813B5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0AD9142F" wp14:editId="0AD91430">
                <wp:simplePos x="0" y="0"/>
                <wp:positionH relativeFrom="column">
                  <wp:posOffset>3200400</wp:posOffset>
                </wp:positionH>
                <wp:positionV relativeFrom="paragraph">
                  <wp:posOffset>243204</wp:posOffset>
                </wp:positionV>
                <wp:extent cx="2538095" cy="0"/>
                <wp:effectExtent l="0" t="0" r="0" b="0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809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3C48AFFD" id="Line 14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2pt,19.15pt" to="451.8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0AD91431" wp14:editId="0AD91432">
                <wp:simplePos x="0" y="0"/>
                <wp:positionH relativeFrom="column">
                  <wp:posOffset>115570</wp:posOffset>
                </wp:positionH>
                <wp:positionV relativeFrom="paragraph">
                  <wp:posOffset>243204</wp:posOffset>
                </wp:positionV>
                <wp:extent cx="2758440" cy="0"/>
                <wp:effectExtent l="0" t="0" r="0" b="0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84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4EC58EEB" id="Line 13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.1pt,19.15pt" to="226.3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FM0JwIAAE0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">
                <v:stroke dashstyle="1 1" endcap="round"/>
              </v:line>
            </w:pict>
          </mc:Fallback>
        </mc:AlternateContent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4B4D7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71D98" w:rsidRPr="00A71D98">
        <w:rPr>
          <w:rFonts w:ascii="TH SarabunPSK" w:hAnsi="TH SarabunPSK" w:cs="TH SarabunPSK"/>
          <w:sz w:val="32"/>
          <w:szCs w:val="32"/>
          <w:cs/>
        </w:rPr>
        <w:t xml:space="preserve">อว </w:t>
      </w:r>
      <w:r w:rsidR="00297CA0"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A71D98" w:rsidRPr="00A71D98">
        <w:rPr>
          <w:rFonts w:ascii="TH SarabunPSK" w:hAnsi="TH SarabunPSK" w:cs="TH SarabunPSK"/>
          <w:sz w:val="32"/>
          <w:szCs w:val="32"/>
          <w:cs/>
        </w:rPr>
        <w:t>/</w:t>
      </w:r>
      <w:r w:rsidR="00A71D98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9813B5"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            </w:t>
      </w:r>
      <w:r w:rsidR="009813B5" w:rsidRPr="00AC4217">
        <w:rPr>
          <w:rFonts w:ascii="TH SarabunPSK" w:hAnsi="TH SarabunPSK" w:cs="TH SarabunPSK" w:hint="cs"/>
          <w:b/>
          <w:bCs/>
          <w:spacing w:val="-6"/>
          <w:sz w:val="38"/>
          <w:szCs w:val="38"/>
          <w:cs/>
        </w:rPr>
        <w:t xml:space="preserve">  </w:t>
      </w:r>
      <w:r w:rsidR="002F2539"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  </w:t>
      </w:r>
      <w:r w:rsidR="009813B5" w:rsidRPr="009813B5">
        <w:rPr>
          <w:rFonts w:ascii="TH SarabunPSK" w:hAnsi="TH SarabunPSK" w:cs="TH SarabunPSK" w:hint="cs"/>
          <w:b/>
          <w:bCs/>
          <w:sz w:val="40"/>
          <w:szCs w:val="40"/>
          <w:cs/>
        </w:rPr>
        <w:t>วัน</w:t>
      </w:r>
      <w:r w:rsidR="008535D9" w:rsidRPr="009813B5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1D2D8E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</w:t>
      </w:r>
      <w:r w:rsidR="001D2D8E" w:rsidRPr="001D2D8E">
        <w:rPr>
          <w:rFonts w:ascii="TH SarabunPSK" w:hAnsi="TH SarabunPSK" w:cs="TH SarabunPSK" w:hint="cs"/>
          <w:sz w:val="32"/>
          <w:szCs w:val="32"/>
          <w:cs/>
        </w:rPr>
        <w:t>วัน  เดือน  ปี</w:t>
      </w:r>
      <w:r w:rsidR="008535D9" w:rsidRPr="009C74E1">
        <w:rPr>
          <w:rFonts w:ascii="TH SarabunPSK" w:hAnsi="TH SarabunPSK" w:cs="TH SarabunPSK"/>
          <w:b/>
          <w:bCs/>
          <w:sz w:val="38"/>
          <w:szCs w:val="38"/>
          <w:cs/>
        </w:rPr>
        <w:t xml:space="preserve"> </w:t>
      </w:r>
      <w:r w:rsidR="004B4D7E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</w:p>
    <w:p w14:paraId="0AD91421" w14:textId="2CD80F57" w:rsidR="008535D9" w:rsidRPr="00C87E7C" w:rsidRDefault="00997BAE" w:rsidP="004470AA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0AD91433" wp14:editId="0AD91434">
                <wp:simplePos x="0" y="0"/>
                <wp:positionH relativeFrom="column">
                  <wp:posOffset>333375</wp:posOffset>
                </wp:positionH>
                <wp:positionV relativeFrom="paragraph">
                  <wp:posOffset>245109</wp:posOffset>
                </wp:positionV>
                <wp:extent cx="5400040" cy="0"/>
                <wp:effectExtent l="0" t="0" r="0" b="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0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5CB34F83" id="Line 15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25pt,19.3pt" to="451.4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zUqJgIAAE0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">
                <v:stroke dashstyle="1 1" endcap="round"/>
              </v:line>
            </w:pict>
          </mc:Fallback>
        </mc:AlternateContent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="004B4D7E" w:rsidRPr="004B4D7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E7976" w:rsidRPr="00AE7976">
        <w:rPr>
          <w:rFonts w:ascii="TH SarabunPSK" w:hAnsi="TH SarabunPSK" w:cs="TH SarabunPSK"/>
          <w:sz w:val="32"/>
          <w:szCs w:val="32"/>
          <w:cs/>
        </w:rPr>
        <w:t>ขออนุมัติไปราชการ</w:t>
      </w:r>
    </w:p>
    <w:p w14:paraId="0AD91422" w14:textId="3A4F3625" w:rsidR="00C87E7C" w:rsidRPr="00B80B01" w:rsidRDefault="00297CA0" w:rsidP="00297CA0">
      <w:pPr>
        <w:spacing w:before="120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เรียน คณบดี</w:t>
      </w:r>
      <w:r w:rsidR="003B682D">
        <w:rPr>
          <w:rFonts w:ascii="TH SarabunPSK" w:hAnsi="TH SarabunPSK" w:cs="TH SarabunPSK" w:hint="cs"/>
          <w:sz w:val="32"/>
          <w:szCs w:val="32"/>
          <w:cs/>
        </w:rPr>
        <w:t>คณะสหเวชศาสตร์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(ผ่านหัวหน้าภาควิชา...............)</w:t>
      </w:r>
    </w:p>
    <w:p w14:paraId="3DA7FB3A" w14:textId="22271507" w:rsidR="00AE7976" w:rsidRPr="00AE7976" w:rsidRDefault="00AE7976" w:rsidP="00AE7976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E7976">
        <w:rPr>
          <w:rFonts w:ascii="TH SarabunPSK" w:hAnsi="TH SarabunPSK" w:cs="TH SarabunPSK"/>
          <w:sz w:val="32"/>
          <w:szCs w:val="32"/>
          <w:cs/>
        </w:rPr>
        <w:t>ข้าพเจ้า.....................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AE7976">
        <w:rPr>
          <w:rFonts w:ascii="TH SarabunPSK" w:hAnsi="TH SarabunPSK" w:cs="TH SarabunPSK"/>
          <w:sz w:val="32"/>
          <w:szCs w:val="32"/>
          <w:cs/>
        </w:rPr>
        <w:t>........................................ตำแหน่</w:t>
      </w:r>
      <w:r w:rsidR="00E820D8">
        <w:rPr>
          <w:rFonts w:ascii="TH SarabunPSK" w:hAnsi="TH SarabunPSK" w:cs="TH SarabunPSK" w:hint="cs"/>
          <w:sz w:val="32"/>
          <w:szCs w:val="32"/>
          <w:cs/>
        </w:rPr>
        <w:t>ง</w:t>
      </w:r>
      <w:r w:rsidRPr="00AE7976">
        <w:rPr>
          <w:rFonts w:ascii="TH SarabunPSK" w:hAnsi="TH SarabunPSK" w:cs="TH SarabunPSK"/>
          <w:sz w:val="32"/>
          <w:szCs w:val="32"/>
          <w:cs/>
        </w:rPr>
        <w:t>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AE7976">
        <w:rPr>
          <w:rFonts w:ascii="TH SarabunPSK" w:hAnsi="TH SarabunPSK" w:cs="TH SarabunPSK"/>
          <w:sz w:val="32"/>
          <w:szCs w:val="32"/>
          <w:cs/>
        </w:rPr>
        <w:t>..........</w:t>
      </w:r>
    </w:p>
    <w:p w14:paraId="75789EB9" w14:textId="08EB6029" w:rsidR="00AE7976" w:rsidRPr="00AE7976" w:rsidRDefault="00AE7976" w:rsidP="00AE797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E7976">
        <w:rPr>
          <w:rFonts w:ascii="TH SarabunPSK" w:hAnsi="TH SarabunPSK" w:cs="TH SarabunPSK"/>
          <w:sz w:val="32"/>
          <w:szCs w:val="32"/>
          <w:cs/>
        </w:rPr>
        <w:t>พร้อมด้วย............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AE7976">
        <w:rPr>
          <w:rFonts w:ascii="TH SarabunPSK" w:hAnsi="TH SarabunPSK" w:cs="TH SarabunPSK"/>
          <w:sz w:val="32"/>
          <w:szCs w:val="32"/>
          <w:cs/>
        </w:rPr>
        <w:t>........</w:t>
      </w:r>
      <w:r w:rsidR="00B2460E"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 w:rsidRPr="00AE7976">
        <w:rPr>
          <w:rFonts w:ascii="TH SarabunPSK" w:hAnsi="TH SarabunPSK" w:cs="TH SarabunPSK"/>
          <w:sz w:val="32"/>
          <w:szCs w:val="32"/>
          <w:cs/>
        </w:rPr>
        <w:t>.............สังกัดภาควิชา.......................................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AE7976">
        <w:rPr>
          <w:rFonts w:ascii="TH SarabunPSK" w:hAnsi="TH SarabunPSK" w:cs="TH SarabunPSK"/>
          <w:sz w:val="32"/>
          <w:szCs w:val="32"/>
          <w:cs/>
        </w:rPr>
        <w:t>.......มีความประสงค์จะขอไปราชการเกี่ยวกับ......................................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AE797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</w:t>
      </w:r>
    </w:p>
    <w:p w14:paraId="7208EC53" w14:textId="77777777" w:rsidR="00E05F2A" w:rsidRPr="00297CA0" w:rsidRDefault="00E05F2A" w:rsidP="00E05F2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97CA0">
        <w:rPr>
          <w:rFonts w:ascii="TH SarabunPSK" w:hAnsi="TH SarabunPSK" w:cs="TH SarabunPSK"/>
          <w:sz w:val="32"/>
          <w:szCs w:val="32"/>
          <w:cs/>
        </w:rPr>
        <w:t>ณ..........................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297CA0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....................................................โดยมีเป้าหมายที่จะเข้าร่วมประชุม อบรม สัมมนา คือ </w:t>
      </w:r>
    </w:p>
    <w:p w14:paraId="5B5F1E6B" w14:textId="77777777" w:rsidR="00E05F2A" w:rsidRDefault="00E05F2A" w:rsidP="00E05F2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97CA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585558D" w14:textId="77777777" w:rsidR="00E05F2A" w:rsidRDefault="00E05F2A" w:rsidP="00E05F2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97CA0">
        <w:rPr>
          <w:rFonts w:ascii="TH SarabunPSK" w:hAnsi="TH SarabunPSK" w:cs="TH SarabunPSK"/>
          <w:sz w:val="32"/>
          <w:szCs w:val="32"/>
          <w:cs/>
        </w:rPr>
        <w:t>ประโยชน์ที่คาดว่าจะได้รับ คือ...............................................................................................................................</w:t>
      </w:r>
    </w:p>
    <w:p w14:paraId="06391407" w14:textId="6919AE28" w:rsidR="00E05F2A" w:rsidRPr="00297CA0" w:rsidRDefault="00E05F2A" w:rsidP="009258D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97CA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Pr="00340B8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A8607DE" w14:textId="22DE384E" w:rsidR="00297CA0" w:rsidRPr="00297CA0" w:rsidRDefault="00E820D8" w:rsidP="00297CA0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AE7976">
        <w:rPr>
          <w:rFonts w:ascii="TH SarabunPSK" w:hAnsi="TH SarabunPSK" w:cs="TH SarabunPSK"/>
          <w:sz w:val="32"/>
          <w:szCs w:val="32"/>
          <w:cs/>
        </w:rPr>
        <w:t>ขออนุมัติไปราชการ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7CA0" w:rsidRPr="00297CA0">
        <w:rPr>
          <w:rFonts w:ascii="TH SarabunPSK" w:hAnsi="TH SarabunPSK" w:cs="TH SarabunPSK"/>
          <w:sz w:val="32"/>
          <w:szCs w:val="32"/>
          <w:cs/>
        </w:rPr>
        <w:t xml:space="preserve">ตั้งแต่วันที่.................เดือน...................................พ.ศ...............เวลา.........................น.  </w:t>
      </w:r>
    </w:p>
    <w:p w14:paraId="6865093E" w14:textId="28242862" w:rsidR="00AE7976" w:rsidRPr="00E820D8" w:rsidRDefault="00E820D8" w:rsidP="00AE7976">
      <w:pPr>
        <w:rPr>
          <w:rFonts w:ascii="TH SarabunPSK" w:hAnsi="TH SarabunPSK" w:cs="TH SarabunPSK"/>
          <w:sz w:val="32"/>
          <w:szCs w:val="32"/>
          <w:cs/>
        </w:rPr>
      </w:pPr>
      <w:r w:rsidRPr="00297CA0">
        <w:rPr>
          <w:rFonts w:ascii="TH SarabunPSK" w:hAnsi="TH SarabunPSK" w:cs="TH SarabunPSK"/>
          <w:sz w:val="32"/>
          <w:szCs w:val="32"/>
          <w:cs/>
        </w:rPr>
        <w:t>วันที่.................เดือน...................................พ.ศ...............เวลา.........................น.</w:t>
      </w:r>
      <w:r w:rsidR="00AE797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E7976" w:rsidRPr="00E820D8">
        <w:rPr>
          <w:rFonts w:ascii="TH SarabunPSK" w:hAnsi="TH SarabunPSK" w:cs="TH SarabunPSK"/>
          <w:sz w:val="32"/>
          <w:szCs w:val="32"/>
          <w:cs/>
        </w:rPr>
        <w:t>โดยพาหนะ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</w:p>
    <w:p w14:paraId="5CB59FCF" w14:textId="77777777" w:rsidR="00297CA0" w:rsidRPr="00297CA0" w:rsidRDefault="00297CA0" w:rsidP="00297CA0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97CA0">
        <w:rPr>
          <w:rFonts w:ascii="TH SarabunPSK" w:hAnsi="TH SarabunPSK" w:cs="TH SarabunPSK"/>
          <w:sz w:val="32"/>
          <w:szCs w:val="32"/>
          <w:cs/>
        </w:rPr>
        <w:t>(     )  ไม่เบิกค่าใช้จ่ายใด ๆ  ทั้งสิ้น ระบุแหล่งเงิน .....................................................................</w:t>
      </w:r>
    </w:p>
    <w:p w14:paraId="3EC0C076" w14:textId="3B842713" w:rsidR="00297CA0" w:rsidRPr="00297CA0" w:rsidRDefault="00297CA0" w:rsidP="00297CA0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97CA0">
        <w:rPr>
          <w:rFonts w:ascii="TH SarabunPSK" w:hAnsi="TH SarabunPSK" w:cs="TH SarabunPSK"/>
          <w:sz w:val="32"/>
          <w:szCs w:val="32"/>
          <w:cs/>
        </w:rPr>
        <w:t xml:space="preserve">(     )  ขอเบิกค่าใช้จ่ายในการเข้าร่วมประชุม อบรม สัมมนา ดังนี้  </w:t>
      </w:r>
    </w:p>
    <w:p w14:paraId="239ECE69" w14:textId="7013BB1F" w:rsidR="00AE7976" w:rsidRPr="00AE7976" w:rsidRDefault="00AE7976" w:rsidP="00AE797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E7976">
        <w:rPr>
          <w:rFonts w:ascii="TH SarabunPSK" w:hAnsi="TH SarabunPSK" w:cs="TH SarabunPSK"/>
          <w:sz w:val="32"/>
          <w:szCs w:val="32"/>
          <w:cs/>
        </w:rPr>
        <w:t xml:space="preserve">ค่าเบี้ยเลี้ยงเดินทาง..........................บาท  ค่าพาหนะเดินทาง.........................บาท  ค่าที่พัก........................บาท   </w:t>
      </w:r>
    </w:p>
    <w:p w14:paraId="3DAC683D" w14:textId="2D73D475" w:rsidR="00297CA0" w:rsidRPr="00B80B01" w:rsidRDefault="00AE7976" w:rsidP="00AE7976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E7976">
        <w:rPr>
          <w:rFonts w:ascii="TH SarabunPSK" w:hAnsi="TH SarabunPSK" w:cs="TH SarabunPSK"/>
          <w:sz w:val="32"/>
          <w:szCs w:val="32"/>
          <w:cs/>
        </w:rPr>
        <w:t>และค่าใช้จ่ายอื่น ๆ  (ระบุ)....................................บาท  รวมเป็นเงินทั้งสิ้นประมาณ..............................บาท</w:t>
      </w:r>
    </w:p>
    <w:p w14:paraId="0AD91425" w14:textId="22E7B96A" w:rsidR="00C87E7C" w:rsidRPr="00B80B01" w:rsidRDefault="00297CA0" w:rsidP="00A60D81">
      <w:pPr>
        <w:spacing w:before="120"/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97CA0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จึงเรียนมาเพื่อโปรดพิจารณาอนุมัติ</w:t>
      </w:r>
    </w:p>
    <w:p w14:paraId="7E80B42F" w14:textId="77777777" w:rsidR="00E05F2A" w:rsidRDefault="00E05F2A" w:rsidP="00E820D8">
      <w:pPr>
        <w:rPr>
          <w:rFonts w:ascii="TH SarabunPSK" w:hAnsi="TH SarabunPSK" w:cs="TH SarabunPSK"/>
          <w:sz w:val="32"/>
          <w:szCs w:val="32"/>
        </w:rPr>
      </w:pPr>
    </w:p>
    <w:p w14:paraId="0AD91426" w14:textId="241766D3" w:rsidR="00C87E7C" w:rsidRDefault="00C87E7C" w:rsidP="00E820D8">
      <w:pPr>
        <w:rPr>
          <w:rFonts w:ascii="TH SarabunPSK" w:hAnsi="TH SarabunPSK" w:cs="TH SarabunPSK"/>
          <w:sz w:val="32"/>
          <w:szCs w:val="32"/>
        </w:rPr>
      </w:pPr>
    </w:p>
    <w:p w14:paraId="13DE1DF0" w14:textId="482E1B2F" w:rsidR="00297CA0" w:rsidRDefault="00297CA0" w:rsidP="003E582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.........................................</w:t>
      </w:r>
    </w:p>
    <w:p w14:paraId="0AD91429" w14:textId="30D06047" w:rsidR="00C2565C" w:rsidRDefault="009258DD" w:rsidP="0095073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975FCE6" wp14:editId="450A6367">
                <wp:simplePos x="0" y="0"/>
                <wp:positionH relativeFrom="margin">
                  <wp:align>left</wp:align>
                </wp:positionH>
                <wp:positionV relativeFrom="paragraph">
                  <wp:posOffset>228277</wp:posOffset>
                </wp:positionV>
                <wp:extent cx="2517775" cy="1705610"/>
                <wp:effectExtent l="0" t="0" r="0" b="889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7775" cy="1705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FC0129" w14:textId="77777777" w:rsidR="00E05F2A" w:rsidRPr="009258DD" w:rsidRDefault="00E05F2A" w:rsidP="00E05F2A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sym w:font="Wingdings 2" w:char="F06A"/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ความเห็นของหัวหน้าภาควิชา</w:t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..........................</w:t>
                            </w:r>
                          </w:p>
                          <w:p w14:paraId="74C54268" w14:textId="77777777" w:rsidR="00E05F2A" w:rsidRPr="009258DD" w:rsidRDefault="00E05F2A" w:rsidP="00E05F2A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</w:t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</w:t>
                            </w:r>
                          </w:p>
                          <w:p w14:paraId="4E9178AE" w14:textId="77777777" w:rsidR="00E05F2A" w:rsidRPr="009258DD" w:rsidRDefault="00E05F2A" w:rsidP="00E05F2A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</w:t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</w:t>
                            </w:r>
                          </w:p>
                          <w:p w14:paraId="3DCF9071" w14:textId="77777777" w:rsidR="00E05F2A" w:rsidRPr="009258DD" w:rsidRDefault="00E05F2A" w:rsidP="00E05F2A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5EE501BC" w14:textId="77777777" w:rsidR="00E05F2A" w:rsidRPr="009258DD" w:rsidRDefault="00E05F2A" w:rsidP="00E05F2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12807C77" w14:textId="77777777" w:rsidR="00E05F2A" w:rsidRPr="009258DD" w:rsidRDefault="00E05F2A" w:rsidP="00E05F2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(..........................................................)</w:t>
                            </w:r>
                          </w:p>
                          <w:p w14:paraId="66339BAC" w14:textId="77777777" w:rsidR="00E05F2A" w:rsidRPr="009258DD" w:rsidRDefault="00E05F2A" w:rsidP="00E05F2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ตำแหน่ง...................................................</w:t>
                            </w:r>
                          </w:p>
                          <w:p w14:paraId="64E80966" w14:textId="77777777" w:rsidR="00E05F2A" w:rsidRPr="009258DD" w:rsidRDefault="00E05F2A" w:rsidP="00E05F2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วันที่................................................</w:t>
                            </w:r>
                          </w:p>
                          <w:p w14:paraId="34BD67D2" w14:textId="77777777" w:rsidR="00E05F2A" w:rsidRPr="009258DD" w:rsidRDefault="00E05F2A" w:rsidP="00E05F2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75FCE6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0;margin-top:17.95pt;width:198.25pt;height:134.3pt;z-index:251665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" filled="f" stroked="f">
                <v:textbox>
                  <w:txbxContent>
                    <w:p w14:paraId="0EFC0129" w14:textId="77777777" w:rsidR="00E05F2A" w:rsidRPr="009258DD" w:rsidRDefault="00E05F2A" w:rsidP="00E05F2A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sym w:font="Wingdings 2" w:char="F06A"/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ความเห็นของหัวหน้าภาควิชา</w:t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..........................</w:t>
                      </w:r>
                    </w:p>
                    <w:p w14:paraId="74C54268" w14:textId="77777777" w:rsidR="00E05F2A" w:rsidRPr="009258DD" w:rsidRDefault="00E05F2A" w:rsidP="00E05F2A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</w:t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t>…………</w:t>
                      </w:r>
                    </w:p>
                    <w:p w14:paraId="4E9178AE" w14:textId="77777777" w:rsidR="00E05F2A" w:rsidRPr="009258DD" w:rsidRDefault="00E05F2A" w:rsidP="00E05F2A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</w:t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</w:t>
                      </w:r>
                    </w:p>
                    <w:p w14:paraId="3DCF9071" w14:textId="77777777" w:rsidR="00E05F2A" w:rsidRPr="009258DD" w:rsidRDefault="00E05F2A" w:rsidP="00E05F2A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14:paraId="5EE501BC" w14:textId="77777777" w:rsidR="00E05F2A" w:rsidRPr="009258DD" w:rsidRDefault="00E05F2A" w:rsidP="00E05F2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12807C77" w14:textId="77777777" w:rsidR="00E05F2A" w:rsidRPr="009258DD" w:rsidRDefault="00E05F2A" w:rsidP="00E05F2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(..........................................................)</w:t>
                      </w:r>
                    </w:p>
                    <w:p w14:paraId="66339BAC" w14:textId="77777777" w:rsidR="00E05F2A" w:rsidRPr="009258DD" w:rsidRDefault="00E05F2A" w:rsidP="00E05F2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ตำแหน่ง...................................................</w:t>
                      </w:r>
                    </w:p>
                    <w:p w14:paraId="64E80966" w14:textId="77777777" w:rsidR="00E05F2A" w:rsidRPr="009258DD" w:rsidRDefault="00E05F2A" w:rsidP="00E05F2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วันที่................................................</w:t>
                      </w:r>
                    </w:p>
                    <w:p w14:paraId="34BD67D2" w14:textId="77777777" w:rsidR="00E05F2A" w:rsidRPr="009258DD" w:rsidRDefault="00E05F2A" w:rsidP="00E05F2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582F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</w:t>
      </w:r>
      <w:r w:rsidR="003E582F" w:rsidRPr="002F2539"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     </w:t>
      </w:r>
      <w:r w:rsidR="003E582F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2F25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E582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25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7CA0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F92927">
        <w:rPr>
          <w:rFonts w:ascii="TH SarabunPSK" w:hAnsi="TH SarabunPSK" w:cs="TH SarabunPSK" w:hint="cs"/>
          <w:sz w:val="32"/>
          <w:szCs w:val="32"/>
          <w:cs/>
        </w:rPr>
        <w:t>(</w:t>
      </w:r>
      <w:r w:rsidR="002F2539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297CA0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="002F2539">
        <w:rPr>
          <w:rFonts w:ascii="TH SarabunPSK" w:hAnsi="TH SarabunPSK" w:cs="TH SarabunPSK" w:hint="cs"/>
          <w:sz w:val="32"/>
          <w:szCs w:val="32"/>
          <w:cs/>
        </w:rPr>
        <w:t>........)</w:t>
      </w:r>
    </w:p>
    <w:p w14:paraId="0AD9142A" w14:textId="61951398" w:rsidR="00B84631" w:rsidRDefault="00C2565C" w:rsidP="00C2565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</w:t>
      </w:r>
      <w:r w:rsidR="002F253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</w:t>
      </w:r>
      <w:r w:rsidR="00297CA0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7CA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 w:rsidR="00297CA0">
        <w:rPr>
          <w:rFonts w:ascii="TH SarabunPSK" w:hAnsi="TH SarabunPSK" w:cs="TH SarabunPSK" w:hint="cs"/>
          <w:sz w:val="32"/>
          <w:szCs w:val="32"/>
          <w:cs/>
        </w:rPr>
        <w:t>.........................................</w:t>
      </w:r>
    </w:p>
    <w:p w14:paraId="0A527148" w14:textId="07333E6C" w:rsidR="00297CA0" w:rsidRDefault="00297CA0" w:rsidP="00C2565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A2DCBC2" wp14:editId="7AE0AF0C">
                <wp:simplePos x="0" y="0"/>
                <wp:positionH relativeFrom="column">
                  <wp:posOffset>1029970</wp:posOffset>
                </wp:positionH>
                <wp:positionV relativeFrom="paragraph">
                  <wp:posOffset>7611110</wp:posOffset>
                </wp:positionV>
                <wp:extent cx="2514600" cy="1485900"/>
                <wp:effectExtent l="0" t="381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F5233F" w14:textId="77777777" w:rsidR="00297CA0" w:rsidRDefault="00297CA0" w:rsidP="00297CA0">
                            <w:pPr>
                              <w:rPr>
                                <w:szCs w:val="24"/>
                              </w:rPr>
                            </w:pPr>
                            <w:r w:rsidRPr="004712D4">
                              <w:rPr>
                                <w:rFonts w:hint="cs"/>
                                <w:szCs w:val="24"/>
                                <w:cs/>
                              </w:rPr>
                              <w:t>ความเห็นของหัวหน้าภาค</w:t>
                            </w:r>
                            <w:r>
                              <w:rPr>
                                <w:rFonts w:hint="cs"/>
                                <w:szCs w:val="24"/>
                                <w:cs/>
                              </w:rPr>
                              <w:t>วิชา</w:t>
                            </w:r>
                            <w:r w:rsidRPr="004712D4">
                              <w:rPr>
                                <w:rFonts w:hint="cs"/>
                                <w:szCs w:val="24"/>
                                <w:cs/>
                              </w:rPr>
                              <w:t xml:space="preserve"> / </w:t>
                            </w:r>
                            <w:r>
                              <w:rPr>
                                <w:rFonts w:hint="cs"/>
                                <w:szCs w:val="24"/>
                                <w:cs/>
                              </w:rPr>
                              <w:t xml:space="preserve">หัวหน้าสำนักงาน </w:t>
                            </w:r>
                          </w:p>
                          <w:p w14:paraId="5E560625" w14:textId="77777777" w:rsidR="00297CA0" w:rsidRPr="001A79C1" w:rsidRDefault="00297CA0" w:rsidP="00297CA0">
                            <w:pPr>
                              <w:rPr>
                                <w:szCs w:val="24"/>
                              </w:rPr>
                            </w:pPr>
                            <w:r w:rsidRPr="00041B12">
                              <w:rPr>
                                <w:sz w:val="28"/>
                              </w:rPr>
                              <w:t>…………………………………</w:t>
                            </w:r>
                          </w:p>
                          <w:p w14:paraId="2536A69D" w14:textId="77777777" w:rsidR="00297CA0" w:rsidRPr="00041B12" w:rsidRDefault="00297CA0" w:rsidP="00297CA0">
                            <w:pPr>
                              <w:rPr>
                                <w:sz w:val="28"/>
                              </w:rPr>
                            </w:pPr>
                            <w:r w:rsidRPr="00041B12">
                              <w:rPr>
                                <w:sz w:val="28"/>
                              </w:rPr>
                              <w:t>…………………………………</w:t>
                            </w:r>
                          </w:p>
                          <w:p w14:paraId="3CA2A176" w14:textId="77777777" w:rsidR="00297CA0" w:rsidRPr="00041B12" w:rsidRDefault="00297CA0" w:rsidP="00297CA0">
                            <w:pPr>
                              <w:rPr>
                                <w:sz w:val="28"/>
                              </w:rPr>
                            </w:pPr>
                            <w:r w:rsidRPr="00041B12">
                              <w:rPr>
                                <w:sz w:val="28"/>
                              </w:rPr>
                              <w:t>…………………………………</w:t>
                            </w:r>
                          </w:p>
                          <w:p w14:paraId="46191032" w14:textId="77777777" w:rsidR="00297CA0" w:rsidRPr="009B2049" w:rsidRDefault="00297CA0" w:rsidP="00297CA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A8F3052" w14:textId="77777777" w:rsidR="00297CA0" w:rsidRPr="004712D4" w:rsidRDefault="00297CA0" w:rsidP="00297CA0">
                            <w:pPr>
                              <w:rPr>
                                <w:szCs w:val="24"/>
                                <w:cs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                      </w:t>
                            </w:r>
                            <w:r>
                              <w:rPr>
                                <w:rFonts w:hint="cs"/>
                                <w:szCs w:val="24"/>
                                <w:cs/>
                              </w:rPr>
                              <w:t>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2DCBC2" id="Text Box 13" o:spid="_x0000_s1027" type="#_x0000_t202" style="position:absolute;margin-left:81.1pt;margin-top:599.3pt;width:198pt;height:11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" filled="f" stroked="f">
                <v:textbox>
                  <w:txbxContent>
                    <w:p w14:paraId="33F5233F" w14:textId="77777777" w:rsidR="00297CA0" w:rsidRDefault="00297CA0" w:rsidP="00297CA0">
                      <w:pPr>
                        <w:rPr>
                          <w:szCs w:val="24"/>
                        </w:rPr>
                      </w:pPr>
                      <w:r w:rsidRPr="004712D4">
                        <w:rPr>
                          <w:rFonts w:hint="cs"/>
                          <w:szCs w:val="24"/>
                          <w:cs/>
                        </w:rPr>
                        <w:t>ความเห็นของหัวหน้าภาค</w:t>
                      </w:r>
                      <w:r>
                        <w:rPr>
                          <w:rFonts w:hint="cs"/>
                          <w:szCs w:val="24"/>
                          <w:cs/>
                        </w:rPr>
                        <w:t>วิชา</w:t>
                      </w:r>
                      <w:r w:rsidRPr="004712D4">
                        <w:rPr>
                          <w:rFonts w:hint="cs"/>
                          <w:szCs w:val="24"/>
                          <w:cs/>
                        </w:rPr>
                        <w:t xml:space="preserve"> / </w:t>
                      </w:r>
                      <w:r>
                        <w:rPr>
                          <w:rFonts w:hint="cs"/>
                          <w:szCs w:val="24"/>
                          <w:cs/>
                        </w:rPr>
                        <w:t xml:space="preserve">หัวหน้าสำนักงาน </w:t>
                      </w:r>
                    </w:p>
                    <w:p w14:paraId="5E560625" w14:textId="77777777" w:rsidR="00297CA0" w:rsidRPr="001A79C1" w:rsidRDefault="00297CA0" w:rsidP="00297CA0">
                      <w:pPr>
                        <w:rPr>
                          <w:szCs w:val="24"/>
                        </w:rPr>
                      </w:pPr>
                      <w:r w:rsidRPr="00041B12">
                        <w:rPr>
                          <w:sz w:val="28"/>
                        </w:rPr>
                        <w:t>…………………………………</w:t>
                      </w:r>
                    </w:p>
                    <w:p w14:paraId="2536A69D" w14:textId="77777777" w:rsidR="00297CA0" w:rsidRPr="00041B12" w:rsidRDefault="00297CA0" w:rsidP="00297CA0">
                      <w:pPr>
                        <w:rPr>
                          <w:sz w:val="28"/>
                        </w:rPr>
                      </w:pPr>
                      <w:r w:rsidRPr="00041B12">
                        <w:rPr>
                          <w:sz w:val="28"/>
                        </w:rPr>
                        <w:t>…………………………………</w:t>
                      </w:r>
                    </w:p>
                    <w:p w14:paraId="3CA2A176" w14:textId="77777777" w:rsidR="00297CA0" w:rsidRPr="00041B12" w:rsidRDefault="00297CA0" w:rsidP="00297CA0">
                      <w:pPr>
                        <w:rPr>
                          <w:sz w:val="28"/>
                        </w:rPr>
                      </w:pPr>
                      <w:r w:rsidRPr="00041B12">
                        <w:rPr>
                          <w:sz w:val="28"/>
                        </w:rPr>
                        <w:t>…………………………………</w:t>
                      </w:r>
                    </w:p>
                    <w:p w14:paraId="46191032" w14:textId="77777777" w:rsidR="00297CA0" w:rsidRPr="009B2049" w:rsidRDefault="00297CA0" w:rsidP="00297CA0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A8F3052" w14:textId="77777777" w:rsidR="00297CA0" w:rsidRPr="004712D4" w:rsidRDefault="00297CA0" w:rsidP="00297CA0">
                      <w:pPr>
                        <w:rPr>
                          <w:szCs w:val="24"/>
                          <w:cs/>
                        </w:rPr>
                      </w:pPr>
                      <w:r>
                        <w:rPr>
                          <w:szCs w:val="24"/>
                        </w:rPr>
                        <w:t xml:space="preserve">                      </w:t>
                      </w:r>
                      <w:r>
                        <w:rPr>
                          <w:rFonts w:hint="cs"/>
                          <w:szCs w:val="24"/>
                          <w:cs/>
                        </w:rPr>
                        <w:t>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4AF0430C" w14:textId="60F435A5" w:rsidR="00E05F2A" w:rsidRDefault="00E05F2A" w:rsidP="00E05F2A">
      <w:pPr>
        <w:rPr>
          <w:rFonts w:ascii="TH SarabunPSK" w:hAnsi="TH SarabunPSK" w:cs="TH SarabunPSK"/>
          <w:sz w:val="32"/>
          <w:szCs w:val="32"/>
        </w:rPr>
      </w:pPr>
    </w:p>
    <w:p w14:paraId="7E490763" w14:textId="6614EEA1" w:rsidR="00E05F2A" w:rsidRDefault="00E05F2A" w:rsidP="00E05F2A">
      <w:pPr>
        <w:rPr>
          <w:rFonts w:ascii="TH SarabunPSK" w:hAnsi="TH SarabunPSK" w:cs="TH SarabunPSK"/>
          <w:sz w:val="32"/>
          <w:szCs w:val="32"/>
        </w:rPr>
      </w:pPr>
    </w:p>
    <w:p w14:paraId="52AD4D9C" w14:textId="3FB24519" w:rsidR="00E05F2A" w:rsidRDefault="00E05F2A" w:rsidP="00E05F2A">
      <w:pPr>
        <w:rPr>
          <w:rFonts w:ascii="TH SarabunPSK" w:hAnsi="TH SarabunPSK" w:cs="TH SarabunPSK"/>
          <w:sz w:val="32"/>
          <w:szCs w:val="32"/>
        </w:rPr>
      </w:pPr>
    </w:p>
    <w:p w14:paraId="5D874232" w14:textId="2472E23B" w:rsidR="00E05F2A" w:rsidRDefault="00E05F2A" w:rsidP="00E05F2A">
      <w:pPr>
        <w:rPr>
          <w:rFonts w:ascii="TH SarabunPSK" w:hAnsi="TH SarabunPSK" w:cs="TH SarabunPSK"/>
          <w:sz w:val="32"/>
          <w:szCs w:val="32"/>
        </w:rPr>
      </w:pPr>
    </w:p>
    <w:p w14:paraId="290360EA" w14:textId="2FE0628F" w:rsidR="00E05F2A" w:rsidRDefault="009258DD" w:rsidP="00E05F2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AA6CDE4" wp14:editId="41546989">
                <wp:simplePos x="0" y="0"/>
                <wp:positionH relativeFrom="margin">
                  <wp:posOffset>3007360</wp:posOffset>
                </wp:positionH>
                <wp:positionV relativeFrom="paragraph">
                  <wp:posOffset>22831</wp:posOffset>
                </wp:positionV>
                <wp:extent cx="2490470" cy="194437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0470" cy="194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F2AB38" w14:textId="77777777" w:rsidR="009258DD" w:rsidRPr="009258DD" w:rsidRDefault="009258DD" w:rsidP="009258DD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sym w:font="Wingdings 2" w:char="F06C"/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ความเห็นของ</w:t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คณบดี</w:t>
                            </w:r>
                          </w:p>
                          <w:p w14:paraId="5D9F5AC9" w14:textId="77777777" w:rsidR="009258DD" w:rsidRPr="009258DD" w:rsidRDefault="009258DD" w:rsidP="009258DD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    (    )  อนุมัติ          (    )  ไม่อนุมัติ</w:t>
                            </w:r>
                          </w:p>
                          <w:p w14:paraId="456AA9E2" w14:textId="77777777" w:rsidR="009258DD" w:rsidRPr="009258DD" w:rsidRDefault="009258DD" w:rsidP="009258DD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</w:t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</w:t>
                            </w:r>
                          </w:p>
                          <w:p w14:paraId="28042D47" w14:textId="77777777" w:rsidR="009258DD" w:rsidRDefault="009258DD" w:rsidP="009258DD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</w:t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</w:t>
                            </w:r>
                          </w:p>
                          <w:p w14:paraId="17027DB6" w14:textId="77777777" w:rsidR="009258DD" w:rsidRPr="009258DD" w:rsidRDefault="009258DD" w:rsidP="009258DD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4349BF08" w14:textId="77777777" w:rsidR="009258DD" w:rsidRPr="009258DD" w:rsidRDefault="009258DD" w:rsidP="009258D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7F325F42" w14:textId="77777777" w:rsidR="009258DD" w:rsidRPr="009258DD" w:rsidRDefault="009258DD" w:rsidP="009258D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(รองศาสตราจารย์ ดร.ศุภวิทู สุขเพ็ง)</w:t>
                            </w:r>
                          </w:p>
                          <w:p w14:paraId="4A7D6083" w14:textId="77777777" w:rsidR="009258DD" w:rsidRPr="009258DD" w:rsidRDefault="009258DD" w:rsidP="009258D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คณบดีคณะสหเวชศาสตร์</w:t>
                            </w:r>
                          </w:p>
                          <w:p w14:paraId="46EC4D0B" w14:textId="77777777" w:rsidR="009258DD" w:rsidRPr="009258DD" w:rsidRDefault="009258DD" w:rsidP="009258D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วันที่................................................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6CDE4" id="Text Box 5" o:spid="_x0000_s1028" type="#_x0000_t202" style="position:absolute;margin-left:236.8pt;margin-top:1.8pt;width:196.1pt;height:153.1pt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" filled="f" stroked="f">
                <v:textbox>
                  <w:txbxContent>
                    <w:p w14:paraId="29F2AB38" w14:textId="77777777" w:rsidR="009258DD" w:rsidRPr="009258DD" w:rsidRDefault="009258DD" w:rsidP="009258DD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sym w:font="Wingdings 2" w:char="F06C"/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ความเห็นของ</w:t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คณบดี</w:t>
                      </w:r>
                    </w:p>
                    <w:p w14:paraId="5D9F5AC9" w14:textId="77777777" w:rsidR="009258DD" w:rsidRPr="009258DD" w:rsidRDefault="009258DD" w:rsidP="009258DD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      (    )  อนุมัติ          (    )  ไม่อนุมัติ</w:t>
                      </w:r>
                    </w:p>
                    <w:p w14:paraId="456AA9E2" w14:textId="77777777" w:rsidR="009258DD" w:rsidRPr="009258DD" w:rsidRDefault="009258DD" w:rsidP="009258DD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</w:t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t>…………</w:t>
                      </w:r>
                    </w:p>
                    <w:p w14:paraId="28042D47" w14:textId="77777777" w:rsidR="009258DD" w:rsidRDefault="009258DD" w:rsidP="009258DD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</w:t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</w:t>
                      </w:r>
                    </w:p>
                    <w:p w14:paraId="17027DB6" w14:textId="77777777" w:rsidR="009258DD" w:rsidRPr="009258DD" w:rsidRDefault="009258DD" w:rsidP="009258DD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14:paraId="4349BF08" w14:textId="77777777" w:rsidR="009258DD" w:rsidRPr="009258DD" w:rsidRDefault="009258DD" w:rsidP="009258DD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7F325F42" w14:textId="77777777" w:rsidR="009258DD" w:rsidRPr="009258DD" w:rsidRDefault="009258DD" w:rsidP="009258DD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(รองศาสตราจารย์ ดร.ศุภวิทู สุขเพ็ง)</w:t>
                      </w:r>
                    </w:p>
                    <w:p w14:paraId="4A7D6083" w14:textId="77777777" w:rsidR="009258DD" w:rsidRPr="009258DD" w:rsidRDefault="009258DD" w:rsidP="009258DD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คณบดีคณะสหเวชศาสตร์</w:t>
                      </w:r>
                    </w:p>
                    <w:p w14:paraId="46EC4D0B" w14:textId="77777777" w:rsidR="009258DD" w:rsidRPr="009258DD" w:rsidRDefault="009258DD" w:rsidP="009258DD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วันที่................................................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A9C84E" w14:textId="7DBFE5B1" w:rsidR="00E05F2A" w:rsidRDefault="009258DD" w:rsidP="00E05F2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B85624C" wp14:editId="5D17B55E">
                <wp:simplePos x="0" y="0"/>
                <wp:positionH relativeFrom="margin">
                  <wp:align>left</wp:align>
                </wp:positionH>
                <wp:positionV relativeFrom="paragraph">
                  <wp:posOffset>125256</wp:posOffset>
                </wp:positionV>
                <wp:extent cx="2538484" cy="1473958"/>
                <wp:effectExtent l="0" t="0" r="0" b="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8484" cy="1473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053B2B" w14:textId="77777777" w:rsidR="00E05F2A" w:rsidRPr="009258DD" w:rsidRDefault="00E05F2A" w:rsidP="00E05F2A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sym w:font="Wingdings 2" w:char="F06B"/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ความเห็นของ</w:t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งานการเงินและพัสดุ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03BBAD80" w14:textId="77777777" w:rsidR="00E05F2A" w:rsidRPr="009258DD" w:rsidRDefault="00E05F2A" w:rsidP="00E05F2A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</w:t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</w:t>
                            </w:r>
                          </w:p>
                          <w:p w14:paraId="51FBC8E9" w14:textId="77777777" w:rsidR="00E05F2A" w:rsidRPr="009258DD" w:rsidRDefault="00E05F2A" w:rsidP="00E05F2A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</w:t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</w:t>
                            </w:r>
                          </w:p>
                          <w:p w14:paraId="43578270" w14:textId="77777777" w:rsidR="00E05F2A" w:rsidRPr="009258DD" w:rsidRDefault="00E05F2A" w:rsidP="00E05F2A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0F33DCD4" w14:textId="77777777" w:rsidR="00E05F2A" w:rsidRPr="009258DD" w:rsidRDefault="00E05F2A" w:rsidP="00E05F2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53AB7832" w14:textId="77777777" w:rsidR="00E05F2A" w:rsidRPr="009258DD" w:rsidRDefault="00E05F2A" w:rsidP="00E05F2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(.......................................................)</w:t>
                            </w:r>
                          </w:p>
                          <w:p w14:paraId="742F056E" w14:textId="77777777" w:rsidR="00E05F2A" w:rsidRPr="009258DD" w:rsidRDefault="00E05F2A" w:rsidP="00E05F2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วันที่................................................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85624C" id="Text Box 17" o:spid="_x0000_s1029" type="#_x0000_t202" style="position:absolute;margin-left:0;margin-top:9.85pt;width:199.9pt;height:116.05pt;z-index:2516669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" filled="f" stroked="f">
                <v:textbox>
                  <w:txbxContent>
                    <w:p w14:paraId="20053B2B" w14:textId="77777777" w:rsidR="00E05F2A" w:rsidRPr="009258DD" w:rsidRDefault="00E05F2A" w:rsidP="00E05F2A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sym w:font="Wingdings 2" w:char="F06B"/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ความเห็นของ</w:t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งานการเงินและพัสดุ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</w:t>
                      </w:r>
                    </w:p>
                    <w:p w14:paraId="03BBAD80" w14:textId="77777777" w:rsidR="00E05F2A" w:rsidRPr="009258DD" w:rsidRDefault="00E05F2A" w:rsidP="00E05F2A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</w:t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t>…………</w:t>
                      </w:r>
                    </w:p>
                    <w:p w14:paraId="51FBC8E9" w14:textId="77777777" w:rsidR="00E05F2A" w:rsidRPr="009258DD" w:rsidRDefault="00E05F2A" w:rsidP="00E05F2A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</w:t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</w:t>
                      </w:r>
                    </w:p>
                    <w:p w14:paraId="43578270" w14:textId="77777777" w:rsidR="00E05F2A" w:rsidRPr="009258DD" w:rsidRDefault="00E05F2A" w:rsidP="00E05F2A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14:paraId="0F33DCD4" w14:textId="77777777" w:rsidR="00E05F2A" w:rsidRPr="009258DD" w:rsidRDefault="00E05F2A" w:rsidP="00E05F2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53AB7832" w14:textId="77777777" w:rsidR="00E05F2A" w:rsidRPr="009258DD" w:rsidRDefault="00E05F2A" w:rsidP="00E05F2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(.......................................................)</w:t>
                      </w:r>
                    </w:p>
                    <w:p w14:paraId="742F056E" w14:textId="77777777" w:rsidR="00E05F2A" w:rsidRPr="009258DD" w:rsidRDefault="00E05F2A" w:rsidP="00E05F2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วันที่................................................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05F2A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1B01E68" wp14:editId="6BF46557">
                <wp:simplePos x="0" y="0"/>
                <wp:positionH relativeFrom="margin">
                  <wp:align>left</wp:align>
                </wp:positionH>
                <wp:positionV relativeFrom="paragraph">
                  <wp:posOffset>3015639</wp:posOffset>
                </wp:positionV>
                <wp:extent cx="2817198" cy="2234241"/>
                <wp:effectExtent l="0" t="0" r="0" b="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7198" cy="22342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44ADFE" w14:textId="77777777" w:rsidR="00E05F2A" w:rsidRDefault="00E05F2A" w:rsidP="00E05F2A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 2" w:char="F06C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97CA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ความเห็นของ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คณบดี</w:t>
                            </w:r>
                          </w:p>
                          <w:p w14:paraId="22D3C6C9" w14:textId="77777777" w:rsidR="00E05F2A" w:rsidRPr="00297CA0" w:rsidRDefault="00E05F2A" w:rsidP="00E05F2A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05627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   (    )  อนุมัติ          (    )  ไม่อนุมัติ</w:t>
                            </w:r>
                          </w:p>
                          <w:p w14:paraId="317DDADF" w14:textId="77777777" w:rsidR="00E05F2A" w:rsidRPr="00297CA0" w:rsidRDefault="00E05F2A" w:rsidP="00E05F2A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297CA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…………………………………………………………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  <w:r w:rsidRPr="00297CA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…………</w:t>
                            </w:r>
                          </w:p>
                          <w:p w14:paraId="44426C49" w14:textId="77777777" w:rsidR="00E05F2A" w:rsidRDefault="00E05F2A" w:rsidP="00E05F2A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297CA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…………………………………</w:t>
                            </w:r>
                            <w:r w:rsidRPr="00297CA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 w:rsidRPr="00297CA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</w:t>
                            </w:r>
                          </w:p>
                          <w:p w14:paraId="43410D1A" w14:textId="77777777" w:rsidR="00E05F2A" w:rsidRDefault="00E05F2A" w:rsidP="00E05F2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31A07D75" w14:textId="77777777" w:rsidR="00E05F2A" w:rsidRDefault="00E05F2A" w:rsidP="00E05F2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(รองศาสตราจารย์ ดร.ศุภวิทู สุขเพ็ง)</w:t>
                            </w:r>
                          </w:p>
                          <w:p w14:paraId="74F9B144" w14:textId="77777777" w:rsidR="00E05F2A" w:rsidRDefault="00E05F2A" w:rsidP="00E05F2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คณบดีคณะสหเวชศาสตร์</w:t>
                            </w:r>
                          </w:p>
                          <w:p w14:paraId="2A126DA6" w14:textId="77777777" w:rsidR="00E05F2A" w:rsidRPr="00297CA0" w:rsidRDefault="00E05F2A" w:rsidP="00E05F2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วันที่................................................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B01E68" id="Text Box 18" o:spid="_x0000_s1030" type="#_x0000_t202" style="position:absolute;margin-left:0;margin-top:237.45pt;width:221.85pt;height:175.9pt;z-index:2516679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" filled="f" stroked="f">
                <v:textbox>
                  <w:txbxContent>
                    <w:p w14:paraId="6144ADFE" w14:textId="77777777" w:rsidR="00E05F2A" w:rsidRDefault="00E05F2A" w:rsidP="00E05F2A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 2" w:char="F06C"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97CA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ความเห็นของ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คณบดี</w:t>
                      </w:r>
                    </w:p>
                    <w:p w14:paraId="22D3C6C9" w14:textId="77777777" w:rsidR="00E05F2A" w:rsidRPr="00297CA0" w:rsidRDefault="00E05F2A" w:rsidP="00E05F2A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05627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     (    )  อนุมัติ          (    )  ไม่อนุมัติ</w:t>
                      </w:r>
                    </w:p>
                    <w:p w14:paraId="317DDADF" w14:textId="77777777" w:rsidR="00E05F2A" w:rsidRPr="00297CA0" w:rsidRDefault="00E05F2A" w:rsidP="00E05F2A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297CA0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…………………………………………………………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</w:t>
                      </w:r>
                      <w:r w:rsidRPr="00297CA0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…………</w:t>
                      </w:r>
                    </w:p>
                    <w:p w14:paraId="44426C49" w14:textId="77777777" w:rsidR="00E05F2A" w:rsidRDefault="00E05F2A" w:rsidP="00E05F2A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297CA0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…………………………………</w:t>
                      </w:r>
                      <w:r w:rsidRPr="00297CA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</w:t>
                      </w:r>
                      <w:r w:rsidRPr="00297CA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</w:t>
                      </w:r>
                    </w:p>
                    <w:p w14:paraId="43410D1A" w14:textId="77777777" w:rsidR="00E05F2A" w:rsidRDefault="00E05F2A" w:rsidP="00E05F2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.........................................................</w:t>
                      </w:r>
                    </w:p>
                    <w:p w14:paraId="31A07D75" w14:textId="77777777" w:rsidR="00E05F2A" w:rsidRDefault="00E05F2A" w:rsidP="00E05F2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(รองศาสตราจารย์ ดร.ศุภวิทู สุขเพ็ง)</w:t>
                      </w:r>
                    </w:p>
                    <w:p w14:paraId="74F9B144" w14:textId="77777777" w:rsidR="00E05F2A" w:rsidRDefault="00E05F2A" w:rsidP="00E05F2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คณบดีคณะสหเวชศาสตร์</w:t>
                      </w:r>
                    </w:p>
                    <w:p w14:paraId="2A126DA6" w14:textId="77777777" w:rsidR="00E05F2A" w:rsidRPr="00297CA0" w:rsidRDefault="00E05F2A" w:rsidP="00E05F2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วันที่................................................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5D1D2B" w14:textId="77646206" w:rsidR="00297CA0" w:rsidRDefault="00297CA0" w:rsidP="00C2565C">
      <w:pPr>
        <w:rPr>
          <w:rFonts w:ascii="TH SarabunPSK" w:hAnsi="TH SarabunPSK" w:cs="TH SarabunPSK"/>
          <w:sz w:val="32"/>
          <w:szCs w:val="32"/>
        </w:rPr>
      </w:pPr>
    </w:p>
    <w:p w14:paraId="225B4022" w14:textId="70155738" w:rsidR="00297CA0" w:rsidRDefault="00297CA0" w:rsidP="00C2565C">
      <w:pPr>
        <w:rPr>
          <w:rFonts w:ascii="TH SarabunPSK" w:hAnsi="TH SarabunPSK" w:cs="TH SarabunPSK"/>
          <w:sz w:val="32"/>
          <w:szCs w:val="32"/>
        </w:rPr>
      </w:pPr>
    </w:p>
    <w:p w14:paraId="2DAA6A2E" w14:textId="1C8F71B0" w:rsidR="00297CA0" w:rsidRDefault="00297CA0" w:rsidP="00C2565C">
      <w:pPr>
        <w:rPr>
          <w:rFonts w:ascii="TH SarabunPSK" w:hAnsi="TH SarabunPSK" w:cs="TH SarabunPSK"/>
          <w:sz w:val="32"/>
          <w:szCs w:val="32"/>
        </w:rPr>
      </w:pPr>
    </w:p>
    <w:p w14:paraId="5AD5615C" w14:textId="751373C7" w:rsidR="00297CA0" w:rsidRDefault="00297CA0" w:rsidP="00C2565C">
      <w:pPr>
        <w:rPr>
          <w:rFonts w:ascii="TH SarabunPSK" w:hAnsi="TH SarabunPSK" w:cs="TH SarabunPSK"/>
          <w:sz w:val="32"/>
          <w:szCs w:val="32"/>
        </w:rPr>
      </w:pPr>
    </w:p>
    <w:p w14:paraId="3CACA945" w14:textId="77777777" w:rsidR="009258DD" w:rsidRDefault="009258DD" w:rsidP="00C2565C">
      <w:pPr>
        <w:rPr>
          <w:rFonts w:ascii="TH SarabunPSK" w:hAnsi="TH SarabunPSK" w:cs="TH SarabunPSK"/>
          <w:sz w:val="32"/>
          <w:szCs w:val="32"/>
        </w:rPr>
      </w:pPr>
    </w:p>
    <w:p w14:paraId="1186D4A7" w14:textId="77777777" w:rsidR="009258DD" w:rsidRDefault="009258DD" w:rsidP="00C2565C">
      <w:pPr>
        <w:rPr>
          <w:rFonts w:ascii="TH SarabunPSK" w:hAnsi="TH SarabunPSK" w:cs="TH SarabunPSK"/>
          <w:sz w:val="32"/>
          <w:szCs w:val="32"/>
        </w:rPr>
      </w:pPr>
    </w:p>
    <w:p w14:paraId="0C784F76" w14:textId="77777777" w:rsidR="009258DD" w:rsidRDefault="009258DD" w:rsidP="00C2565C">
      <w:pPr>
        <w:rPr>
          <w:rFonts w:ascii="TH SarabunPSK" w:hAnsi="TH SarabunPSK" w:cs="TH SarabunPSK"/>
          <w:sz w:val="32"/>
          <w:szCs w:val="32"/>
        </w:rPr>
      </w:pPr>
    </w:p>
    <w:p w14:paraId="038A38E3" w14:textId="1A6A85B4" w:rsidR="009258DD" w:rsidRDefault="009258DD" w:rsidP="009258DD">
      <w:pPr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.../ </w:t>
      </w:r>
      <w:r w:rsidRPr="009258DD">
        <w:rPr>
          <w:rFonts w:ascii="TH SarabunPSK" w:hAnsi="TH SarabunPSK" w:cs="TH SarabunPSK"/>
          <w:sz w:val="32"/>
          <w:szCs w:val="32"/>
          <w:cs/>
        </w:rPr>
        <w:t>เอกสารประกอบ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11D56306" w14:textId="38386835" w:rsidR="009258DD" w:rsidRPr="009258DD" w:rsidRDefault="009258DD" w:rsidP="009258D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258D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เอกสารประกอบการขออนุมัติไปราชการ</w:t>
      </w:r>
    </w:p>
    <w:p w14:paraId="07EBA1BB" w14:textId="77777777" w:rsidR="009258DD" w:rsidRDefault="009258DD" w:rsidP="009258D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5A84877" w14:textId="3E2BEAE5" w:rsidR="009258DD" w:rsidRPr="00340B8E" w:rsidRDefault="009258DD" w:rsidP="009258D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1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340B8E">
        <w:rPr>
          <w:rFonts w:ascii="TH SarabunPSK" w:hAnsi="TH SarabunPSK" w:cs="TH SarabunPSK"/>
          <w:b/>
          <w:bCs/>
          <w:sz w:val="32"/>
          <w:szCs w:val="32"/>
          <w:cs/>
        </w:rPr>
        <w:t>สนับสนุนการบรรล</w:t>
      </w:r>
      <w:r w:rsidRPr="00340B8E">
        <w:rPr>
          <w:rFonts w:ascii="TH SarabunPSK" w:hAnsi="TH SarabunPSK" w:cs="TH SarabunPSK" w:hint="cs"/>
          <w:b/>
          <w:bCs/>
          <w:sz w:val="32"/>
          <w:szCs w:val="32"/>
          <w:cs/>
        </w:rPr>
        <w:t>ุ</w:t>
      </w:r>
      <w:r w:rsidRPr="00340B8E">
        <w:rPr>
          <w:rFonts w:ascii="TH SarabunPSK" w:hAnsi="TH SarabunPSK" w:cs="TH SarabunPSK"/>
          <w:b/>
          <w:bCs/>
          <w:sz w:val="32"/>
          <w:szCs w:val="32"/>
          <w:cs/>
        </w:rPr>
        <w:t>ผลลัพธ์การเรียนรู้ระดับหลักสูตร</w:t>
      </w:r>
      <w:r w:rsidRPr="00340B8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340B8E">
        <w:rPr>
          <w:rFonts w:ascii="TH SarabunPSK" w:hAnsi="TH SarabunPSK" w:cs="TH SarabunPSK"/>
          <w:b/>
          <w:bCs/>
          <w:sz w:val="32"/>
          <w:szCs w:val="32"/>
        </w:rPr>
        <w:t>Program–level Learning Outcomes: PLOs)</w:t>
      </w:r>
      <w:r w:rsidRPr="00340B8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ที่หลักสูตรกำหนด </w:t>
      </w:r>
      <w:r w:rsidRPr="00340B8E">
        <w:rPr>
          <w:rFonts w:ascii="TH SarabunPSK" w:hAnsi="TH SarabunPSK" w:cs="TH SarabunPSK" w:hint="cs"/>
          <w:b/>
          <w:bCs/>
          <w:sz w:val="32"/>
          <w:szCs w:val="32"/>
          <w:cs/>
        </w:rPr>
        <w:t>ดังนี้</w:t>
      </w:r>
    </w:p>
    <w:p w14:paraId="53F0ECA6" w14:textId="77777777" w:rsidR="009258DD" w:rsidRPr="00340B8E" w:rsidRDefault="009258DD" w:rsidP="009258D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CB37A0A" w14:textId="77777777" w:rsidR="009258DD" w:rsidRDefault="009258DD" w:rsidP="009258D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9279FD0" w14:textId="77777777" w:rsidR="009258DD" w:rsidRDefault="009258DD" w:rsidP="009258D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C5DB463" w14:textId="77777777" w:rsidR="009258DD" w:rsidRPr="00340B8E" w:rsidRDefault="009258DD" w:rsidP="009258D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1DE233D" w14:textId="1C11F977" w:rsidR="009258DD" w:rsidRPr="00340B8E" w:rsidRDefault="009258DD" w:rsidP="009258D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340B8E">
        <w:rPr>
          <w:rFonts w:ascii="TH SarabunPSK" w:hAnsi="TH SarabunPSK" w:cs="TH SarabunPSK"/>
          <w:b/>
          <w:bCs/>
          <w:sz w:val="32"/>
          <w:szCs w:val="32"/>
          <w:cs/>
        </w:rPr>
        <w:t>สนับสนุน</w:t>
      </w:r>
      <w:r w:rsidRPr="00340B8E">
        <w:rPr>
          <w:rFonts w:ascii="TH SarabunPSK" w:hAnsi="TH SarabunPSK" w:cs="TH SarabunPSK" w:hint="cs"/>
          <w:b/>
          <w:bCs/>
          <w:sz w:val="32"/>
          <w:szCs w:val="32"/>
          <w:cs/>
        </w:rPr>
        <w:t>การพัฒนาตาม</w:t>
      </w:r>
      <w:r w:rsidRPr="00340B8E">
        <w:rPr>
          <w:rFonts w:ascii="TH SarabunPSK" w:hAnsi="TH SarabunPSK" w:cs="TH SarabunPSK"/>
          <w:b/>
          <w:bCs/>
          <w:sz w:val="32"/>
          <w:szCs w:val="32"/>
          <w:cs/>
        </w:rPr>
        <w:t>สมรรถนะ</w:t>
      </w:r>
      <w:r w:rsidRPr="00340B8E">
        <w:rPr>
          <w:rFonts w:ascii="TH SarabunPSK" w:hAnsi="TH SarabunPSK" w:cs="TH SarabunPSK" w:hint="cs"/>
          <w:b/>
          <w:bCs/>
          <w:sz w:val="32"/>
          <w:szCs w:val="32"/>
          <w:cs/>
        </w:rPr>
        <w:t>ของอาจารย์ ดังนี้</w:t>
      </w:r>
    </w:p>
    <w:p w14:paraId="21FABCF2" w14:textId="77777777" w:rsidR="009258DD" w:rsidRPr="00340B8E" w:rsidRDefault="009258DD" w:rsidP="009258D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40B8E">
        <w:rPr>
          <w:rFonts w:ascii="TH SarabunPSK" w:hAnsi="TH SarabunPSK" w:cs="TH SarabunPSK"/>
          <w:b/>
          <w:bCs/>
          <w:sz w:val="32"/>
          <w:szCs w:val="32"/>
          <w:cs/>
        </w:rPr>
        <w:t>สมรรถนะหลัก</w:t>
      </w:r>
    </w:p>
    <w:p w14:paraId="2B2F44F7" w14:textId="77777777" w:rsidR="009258DD" w:rsidRPr="00340B8E" w:rsidRDefault="009258DD" w:rsidP="009258DD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ab/>
      </w:r>
      <w:r w:rsidRPr="00340B8E">
        <w:rPr>
          <w:rFonts w:ascii="TH SarabunPSK" w:hAnsi="TH SarabunPSK" w:cs="TH SarabunPSK"/>
          <w:sz w:val="32"/>
          <w:szCs w:val="32"/>
        </w:rPr>
        <w:sym w:font="Wingdings 2" w:char="F0A3"/>
      </w: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sz w:val="32"/>
          <w:szCs w:val="32"/>
          <w:cs/>
        </w:rPr>
        <w:t>ความเข้าใจองค์กรและระบบงาน</w:t>
      </w:r>
    </w:p>
    <w:p w14:paraId="4F758249" w14:textId="77777777" w:rsidR="009258DD" w:rsidRPr="00340B8E" w:rsidRDefault="009258DD" w:rsidP="009258DD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ab/>
      </w:r>
      <w:r w:rsidRPr="00340B8E">
        <w:rPr>
          <w:rFonts w:ascii="TH SarabunPSK" w:hAnsi="TH SarabunPSK" w:cs="TH SarabunPSK"/>
          <w:sz w:val="32"/>
          <w:szCs w:val="32"/>
        </w:rPr>
        <w:sym w:font="Wingdings 2" w:char="F0A3"/>
      </w: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sz w:val="32"/>
          <w:szCs w:val="32"/>
          <w:cs/>
        </w:rPr>
        <w:t>ความคิดสร้างสรรค์ สร้างนวัตกรรมสนับสนุนการทำงานสู่ความสำเร็จ</w:t>
      </w:r>
    </w:p>
    <w:p w14:paraId="6A13FA17" w14:textId="77777777" w:rsidR="009258DD" w:rsidRPr="00340B8E" w:rsidRDefault="009258DD" w:rsidP="009258DD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ab/>
      </w:r>
      <w:r w:rsidRPr="00340B8E">
        <w:rPr>
          <w:rFonts w:ascii="TH SarabunPSK" w:hAnsi="TH SarabunPSK" w:cs="TH SarabunPSK"/>
          <w:sz w:val="32"/>
          <w:szCs w:val="32"/>
        </w:rPr>
        <w:sym w:font="Wingdings 2" w:char="F0A3"/>
      </w: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sz w:val="32"/>
          <w:szCs w:val="32"/>
          <w:cs/>
        </w:rPr>
        <w:t>การสืบเสาะหาข้อมูลเพื่อการวิเคราะห์ ตัดสินใจ และแก้ปัญหา</w:t>
      </w: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B6E40D0" w14:textId="77777777" w:rsidR="009258DD" w:rsidRPr="00340B8E" w:rsidRDefault="009258DD" w:rsidP="009258DD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ab/>
      </w:r>
      <w:r w:rsidRPr="00340B8E">
        <w:rPr>
          <w:rFonts w:ascii="TH SarabunPSK" w:hAnsi="TH SarabunPSK" w:cs="TH SarabunPSK"/>
          <w:sz w:val="32"/>
          <w:szCs w:val="32"/>
        </w:rPr>
        <w:sym w:font="Wingdings 2" w:char="F0A3"/>
      </w: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sz w:val="32"/>
          <w:szCs w:val="32"/>
          <w:cs/>
        </w:rPr>
        <w:t>ความผูกพันที่มีต่อองค์กรและการมีส่วนร่วมในการบริหารจัดการ</w:t>
      </w:r>
    </w:p>
    <w:p w14:paraId="6FB93A16" w14:textId="77777777" w:rsidR="009258DD" w:rsidRPr="00340B8E" w:rsidRDefault="009258DD" w:rsidP="009258DD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ab/>
      </w:r>
      <w:r w:rsidRPr="00340B8E">
        <w:rPr>
          <w:rFonts w:ascii="TH SarabunPSK" w:hAnsi="TH SarabunPSK" w:cs="TH SarabunPSK"/>
          <w:sz w:val="32"/>
          <w:szCs w:val="32"/>
        </w:rPr>
        <w:sym w:font="Wingdings 2" w:char="F0A3"/>
      </w: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sz w:val="32"/>
          <w:szCs w:val="32"/>
          <w:cs/>
        </w:rPr>
        <w:t>ภาวาะผู้นำและการทำงานเป็นทีม</w:t>
      </w: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FF6459F" w14:textId="77777777" w:rsidR="009258DD" w:rsidRPr="00340B8E" w:rsidRDefault="009258DD" w:rsidP="009258DD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ab/>
      </w:r>
      <w:r w:rsidRPr="00340B8E">
        <w:rPr>
          <w:rFonts w:ascii="TH SarabunPSK" w:hAnsi="TH SarabunPSK" w:cs="TH SarabunPSK"/>
          <w:sz w:val="32"/>
          <w:szCs w:val="32"/>
        </w:rPr>
        <w:sym w:font="Wingdings 2" w:char="F0A3"/>
      </w: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sz w:val="32"/>
          <w:szCs w:val="32"/>
          <w:cs/>
        </w:rPr>
        <w:t>การมุ่งผลสัมฤทธิ์</w:t>
      </w: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5D9A055" w14:textId="77777777" w:rsidR="009258DD" w:rsidRPr="00340B8E" w:rsidRDefault="009258DD" w:rsidP="009258DD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ab/>
      </w:r>
      <w:r w:rsidRPr="00340B8E">
        <w:rPr>
          <w:rFonts w:ascii="TH SarabunPSK" w:hAnsi="TH SarabunPSK" w:cs="TH SarabunPSK"/>
          <w:sz w:val="32"/>
          <w:szCs w:val="32"/>
        </w:rPr>
        <w:sym w:font="Wingdings 2" w:char="F0A3"/>
      </w: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sz w:val="32"/>
          <w:szCs w:val="32"/>
          <w:cs/>
        </w:rPr>
        <w:t>การยึดมั่นในความถูกต้องชอบธรรม จริยธรรม รวมทั้งจรรยาบรรณที่เกี่ยวข้องในหน้าที่</w:t>
      </w:r>
    </w:p>
    <w:p w14:paraId="58E89FDD" w14:textId="77777777" w:rsidR="009258DD" w:rsidRPr="00340B8E" w:rsidRDefault="009258DD" w:rsidP="009258DD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ab/>
      </w:r>
      <w:r w:rsidRPr="00340B8E">
        <w:rPr>
          <w:rFonts w:ascii="TH SarabunPSK" w:hAnsi="TH SarabunPSK" w:cs="TH SarabunPSK"/>
          <w:sz w:val="32"/>
          <w:szCs w:val="32"/>
        </w:rPr>
        <w:sym w:font="Wingdings 2" w:char="F0A3"/>
      </w: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sz w:val="32"/>
          <w:szCs w:val="32"/>
          <w:cs/>
        </w:rPr>
        <w:t>การสื่อสารระหว่างบุคคล การสร้างสัมพันธภาพ และการทำงานร่วมกับผู้อื่น</w:t>
      </w:r>
    </w:p>
    <w:p w14:paraId="6F49C9F5" w14:textId="77777777" w:rsidR="009258DD" w:rsidRPr="00340B8E" w:rsidRDefault="009258DD" w:rsidP="009258D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40B8E">
        <w:rPr>
          <w:rFonts w:ascii="TH SarabunPSK" w:hAnsi="TH SarabunPSK" w:cs="TH SarabunPSK"/>
          <w:b/>
          <w:bCs/>
          <w:sz w:val="32"/>
          <w:szCs w:val="32"/>
          <w:cs/>
        </w:rPr>
        <w:t>สมรรถนะเฉพาะตามลักษณะงานที่ปฏิบัติ</w:t>
      </w:r>
    </w:p>
    <w:p w14:paraId="7CD5B2B0" w14:textId="77777777" w:rsidR="009258DD" w:rsidRPr="00340B8E" w:rsidRDefault="009258DD" w:rsidP="009258DD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ab/>
      </w:r>
      <w:r w:rsidRPr="00340B8E">
        <w:rPr>
          <w:rFonts w:ascii="TH SarabunPSK" w:hAnsi="TH SarabunPSK" w:cs="TH SarabunPSK"/>
          <w:sz w:val="32"/>
          <w:szCs w:val="32"/>
        </w:rPr>
        <w:sym w:font="Wingdings 2" w:char="F0A3"/>
      </w: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sz w:val="32"/>
          <w:szCs w:val="32"/>
          <w:cs/>
        </w:rPr>
        <w:t>การพัฒนาตนเองทั้งในด้านวิชาการและการจัดการเรียนรู้อย่างต่อเนื่อง</w:t>
      </w:r>
    </w:p>
    <w:p w14:paraId="2D34FF5A" w14:textId="77777777" w:rsidR="009258DD" w:rsidRPr="00340B8E" w:rsidRDefault="009258DD" w:rsidP="009258DD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sz w:val="32"/>
          <w:szCs w:val="32"/>
          <w:cs/>
        </w:rPr>
        <w:tab/>
      </w:r>
      <w:r w:rsidRPr="00340B8E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sz w:val="32"/>
          <w:szCs w:val="32"/>
          <w:cs/>
        </w:rPr>
        <w:t>การให้คำปรึกษาหรือคำแนะนำแก่นิสิตและเพื่อนร่วมงาน</w:t>
      </w:r>
    </w:p>
    <w:p w14:paraId="6534EB72" w14:textId="77777777" w:rsidR="009258DD" w:rsidRPr="00340B8E" w:rsidRDefault="009258DD" w:rsidP="009258DD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340B8E">
        <w:rPr>
          <w:rFonts w:ascii="TH SarabunPSK" w:hAnsi="TH SarabunPSK" w:cs="TH SarabunPSK"/>
          <w:sz w:val="32"/>
          <w:szCs w:val="32"/>
          <w:cs/>
        </w:rPr>
        <w:tab/>
      </w:r>
      <w:r w:rsidRPr="00340B8E">
        <w:rPr>
          <w:rFonts w:ascii="TH SarabunPSK" w:hAnsi="TH SarabunPSK" w:cs="TH SarabunPSK"/>
          <w:sz w:val="32"/>
          <w:szCs w:val="32"/>
        </w:rPr>
        <w:sym w:font="Wingdings 2" w:char="F0A3"/>
      </w: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sz w:val="32"/>
          <w:szCs w:val="32"/>
          <w:cs/>
        </w:rPr>
        <w:t>การจัดการเรียนรู้และการวัดและประเมินผลการเรียนรู้</w:t>
      </w:r>
    </w:p>
    <w:p w14:paraId="3A3966C1" w14:textId="77777777" w:rsidR="009258DD" w:rsidRDefault="009258DD" w:rsidP="009258DD">
      <w:pPr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</w:rPr>
        <w:sym w:font="Wingdings 2" w:char="F0A3"/>
      </w: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sz w:val="32"/>
          <w:szCs w:val="32"/>
          <w:cs/>
        </w:rPr>
        <w:t>การทำวิจัย การเขียนเชิงวิชาการ และการนำเสนอ</w:t>
      </w:r>
    </w:p>
    <w:p w14:paraId="4727DAFF" w14:textId="77777777" w:rsidR="009258DD" w:rsidRDefault="009258DD" w:rsidP="009258D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B5D49D8" w14:textId="77777777" w:rsidR="005D719F" w:rsidRPr="00340B8E" w:rsidRDefault="005D719F" w:rsidP="005D719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</w:t>
      </w:r>
      <w:r>
        <w:rPr>
          <w:rFonts w:ascii="TH SarabunPSK" w:hAnsi="TH SarabunPSK" w:cs="TH SarabunPSK"/>
          <w:b/>
          <w:bCs/>
          <w:sz w:val="32"/>
          <w:szCs w:val="32"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ความสอดคล้องกับแผนพัฒนาบุคลากรรายบุคคล (</w:t>
      </w:r>
      <w:r w:rsidRPr="009258DD">
        <w:rPr>
          <w:rFonts w:ascii="TH SarabunPSK" w:hAnsi="TH SarabunPSK" w:cs="TH SarabunPSK"/>
          <w:b/>
          <w:bCs/>
          <w:sz w:val="32"/>
          <w:szCs w:val="32"/>
        </w:rPr>
        <w:t>Individual Development Plan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</w:p>
    <w:p w14:paraId="14E69141" w14:textId="77777777" w:rsidR="005D719F" w:rsidRPr="00340B8E" w:rsidRDefault="005D719F" w:rsidP="005D719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C5F1D6A" w14:textId="77777777" w:rsidR="005D719F" w:rsidRPr="009258DD" w:rsidRDefault="005D719F" w:rsidP="005D719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Pr="009258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7F84B32" w14:textId="77777777" w:rsidR="005D719F" w:rsidRPr="009258DD" w:rsidRDefault="005D719F" w:rsidP="005D719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B696EFE" w14:textId="77777777" w:rsidR="005D719F" w:rsidRPr="009258DD" w:rsidRDefault="005D719F" w:rsidP="005D719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Pr="009258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Pr="005B71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6D3D819" w14:textId="77777777" w:rsidR="005D719F" w:rsidRPr="009258DD" w:rsidRDefault="005D719F" w:rsidP="005D719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815F80C" w14:textId="77777777" w:rsidR="005D719F" w:rsidRPr="009258DD" w:rsidRDefault="005D719F" w:rsidP="005D719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DD9AA58" w14:textId="77777777" w:rsidR="005D719F" w:rsidRPr="009258DD" w:rsidRDefault="005D719F" w:rsidP="005D719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268BE79" w14:textId="77777777" w:rsidR="005D719F" w:rsidRPr="009258DD" w:rsidRDefault="005D719F" w:rsidP="005D719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75FECE3" w14:textId="77777777" w:rsidR="005D719F" w:rsidRPr="009258DD" w:rsidRDefault="005D719F" w:rsidP="005D719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60FC4DD" w14:textId="77777777" w:rsidR="005D719F" w:rsidRPr="009258DD" w:rsidRDefault="005D719F" w:rsidP="005D719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6002AA1" w14:textId="77777777" w:rsidR="005D719F" w:rsidRPr="009258DD" w:rsidRDefault="005D719F" w:rsidP="005D719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F701BE3" w14:textId="77777777" w:rsidR="005D719F" w:rsidRPr="009258DD" w:rsidRDefault="005D719F" w:rsidP="005D719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C6C8110" w14:textId="44B26B49" w:rsidR="00F83F0E" w:rsidRPr="009258DD" w:rsidRDefault="005D719F" w:rsidP="005D719F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sectPr w:rsidR="00F83F0E" w:rsidRPr="009258DD" w:rsidSect="006B72B7">
      <w:headerReference w:type="even" r:id="rId7"/>
      <w:pgSz w:w="11906" w:h="16838" w:code="9"/>
      <w:pgMar w:top="1021" w:right="1134" w:bottom="851" w:left="1701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22A0A" w14:textId="77777777" w:rsidR="00363835" w:rsidRDefault="00363835">
      <w:r>
        <w:separator/>
      </w:r>
    </w:p>
  </w:endnote>
  <w:endnote w:type="continuationSeparator" w:id="0">
    <w:p w14:paraId="15399049" w14:textId="77777777" w:rsidR="00363835" w:rsidRDefault="00363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7394E" w14:textId="77777777" w:rsidR="00363835" w:rsidRDefault="00363835">
      <w:r>
        <w:separator/>
      </w:r>
    </w:p>
  </w:footnote>
  <w:footnote w:type="continuationSeparator" w:id="0">
    <w:p w14:paraId="7A52B588" w14:textId="77777777" w:rsidR="00363835" w:rsidRDefault="00363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91439" w14:textId="77777777" w:rsidR="00B84631" w:rsidRDefault="00B84631" w:rsidP="00D6626B">
    <w:pPr>
      <w:pStyle w:val="a5"/>
      <w:framePr w:wrap="around" w:vAnchor="text" w:hAnchor="margin" w:xAlign="center" w:y="1"/>
      <w:rPr>
        <w:rStyle w:val="a6"/>
      </w:rPr>
    </w:pPr>
    <w:r>
      <w:rPr>
        <w:rStyle w:val="a6"/>
        <w:cs/>
      </w:rPr>
      <w:fldChar w:fldCharType="begin"/>
    </w:r>
    <w:r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14:paraId="0AD9143A" w14:textId="77777777" w:rsidR="00B84631" w:rsidRDefault="00B8463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BAE"/>
    <w:rsid w:val="000009B3"/>
    <w:rsid w:val="00015043"/>
    <w:rsid w:val="00041424"/>
    <w:rsid w:val="00055E5F"/>
    <w:rsid w:val="0005627F"/>
    <w:rsid w:val="0006583D"/>
    <w:rsid w:val="000A119C"/>
    <w:rsid w:val="000B1278"/>
    <w:rsid w:val="000D658D"/>
    <w:rsid w:val="00107DC9"/>
    <w:rsid w:val="00134A4B"/>
    <w:rsid w:val="001878BA"/>
    <w:rsid w:val="00193FB7"/>
    <w:rsid w:val="001A236F"/>
    <w:rsid w:val="001B6BD6"/>
    <w:rsid w:val="001D2D8E"/>
    <w:rsid w:val="001F5E85"/>
    <w:rsid w:val="00234405"/>
    <w:rsid w:val="00236EDF"/>
    <w:rsid w:val="002747A4"/>
    <w:rsid w:val="00297CA0"/>
    <w:rsid w:val="002D0C13"/>
    <w:rsid w:val="002E1EB8"/>
    <w:rsid w:val="002E45E5"/>
    <w:rsid w:val="002F20E1"/>
    <w:rsid w:val="002F2539"/>
    <w:rsid w:val="00363835"/>
    <w:rsid w:val="00387B20"/>
    <w:rsid w:val="003A54A5"/>
    <w:rsid w:val="003B0B81"/>
    <w:rsid w:val="003B2187"/>
    <w:rsid w:val="003B682D"/>
    <w:rsid w:val="003E582F"/>
    <w:rsid w:val="004470AA"/>
    <w:rsid w:val="00497633"/>
    <w:rsid w:val="004B0E42"/>
    <w:rsid w:val="004B4D7E"/>
    <w:rsid w:val="004C53C8"/>
    <w:rsid w:val="00506B44"/>
    <w:rsid w:val="005425A8"/>
    <w:rsid w:val="00585454"/>
    <w:rsid w:val="005B3CDE"/>
    <w:rsid w:val="005D719F"/>
    <w:rsid w:val="005F4EE0"/>
    <w:rsid w:val="00603E69"/>
    <w:rsid w:val="00612B51"/>
    <w:rsid w:val="00613DE2"/>
    <w:rsid w:val="00614357"/>
    <w:rsid w:val="006A175C"/>
    <w:rsid w:val="006A4118"/>
    <w:rsid w:val="006B17F4"/>
    <w:rsid w:val="006B72B7"/>
    <w:rsid w:val="006D16F7"/>
    <w:rsid w:val="006E31FA"/>
    <w:rsid w:val="007154B5"/>
    <w:rsid w:val="007941B5"/>
    <w:rsid w:val="007955BD"/>
    <w:rsid w:val="007A77CC"/>
    <w:rsid w:val="007B0FAD"/>
    <w:rsid w:val="007E6E95"/>
    <w:rsid w:val="007F0383"/>
    <w:rsid w:val="007F1A71"/>
    <w:rsid w:val="00841186"/>
    <w:rsid w:val="008535D9"/>
    <w:rsid w:val="0086677E"/>
    <w:rsid w:val="008720A2"/>
    <w:rsid w:val="008B64F2"/>
    <w:rsid w:val="008D01E2"/>
    <w:rsid w:val="008E157A"/>
    <w:rsid w:val="00904C2B"/>
    <w:rsid w:val="00921E9F"/>
    <w:rsid w:val="00923102"/>
    <w:rsid w:val="009258DD"/>
    <w:rsid w:val="00946E2C"/>
    <w:rsid w:val="00950731"/>
    <w:rsid w:val="00951D06"/>
    <w:rsid w:val="00962982"/>
    <w:rsid w:val="00962B71"/>
    <w:rsid w:val="009813B5"/>
    <w:rsid w:val="00990D85"/>
    <w:rsid w:val="00997BAE"/>
    <w:rsid w:val="009C74E1"/>
    <w:rsid w:val="009D74D7"/>
    <w:rsid w:val="00A07DF8"/>
    <w:rsid w:val="00A10DAF"/>
    <w:rsid w:val="00A60D81"/>
    <w:rsid w:val="00A64DF4"/>
    <w:rsid w:val="00A71D98"/>
    <w:rsid w:val="00A841C7"/>
    <w:rsid w:val="00A97E58"/>
    <w:rsid w:val="00AB3BC8"/>
    <w:rsid w:val="00AC4217"/>
    <w:rsid w:val="00AD0725"/>
    <w:rsid w:val="00AE4267"/>
    <w:rsid w:val="00AE7976"/>
    <w:rsid w:val="00B002E5"/>
    <w:rsid w:val="00B2460E"/>
    <w:rsid w:val="00B51B3E"/>
    <w:rsid w:val="00B80B01"/>
    <w:rsid w:val="00B84631"/>
    <w:rsid w:val="00B8566C"/>
    <w:rsid w:val="00B857A1"/>
    <w:rsid w:val="00C13F57"/>
    <w:rsid w:val="00C2565C"/>
    <w:rsid w:val="00C87E7C"/>
    <w:rsid w:val="00C94909"/>
    <w:rsid w:val="00D35165"/>
    <w:rsid w:val="00D40E4A"/>
    <w:rsid w:val="00D4689D"/>
    <w:rsid w:val="00D518B7"/>
    <w:rsid w:val="00D5496A"/>
    <w:rsid w:val="00D60159"/>
    <w:rsid w:val="00D6626B"/>
    <w:rsid w:val="00D866EA"/>
    <w:rsid w:val="00DB741A"/>
    <w:rsid w:val="00DC6853"/>
    <w:rsid w:val="00DD267F"/>
    <w:rsid w:val="00DF05F2"/>
    <w:rsid w:val="00E05F2A"/>
    <w:rsid w:val="00E30CE3"/>
    <w:rsid w:val="00E537F1"/>
    <w:rsid w:val="00E820D8"/>
    <w:rsid w:val="00EB5645"/>
    <w:rsid w:val="00EE0C32"/>
    <w:rsid w:val="00F06498"/>
    <w:rsid w:val="00F116A9"/>
    <w:rsid w:val="00F17493"/>
    <w:rsid w:val="00F23720"/>
    <w:rsid w:val="00F4094B"/>
    <w:rsid w:val="00F57925"/>
    <w:rsid w:val="00F819F8"/>
    <w:rsid w:val="00F83F0E"/>
    <w:rsid w:val="00F92927"/>
    <w:rsid w:val="00FB294A"/>
    <w:rsid w:val="00FB3EF2"/>
    <w:rsid w:val="00FE0C67"/>
    <w:rsid w:val="00FE6D0A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D9141E"/>
  <w15:chartTrackingRefBased/>
  <w15:docId w15:val="{CB0A4716-6918-4346-91E0-E9596CB2C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820D8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sid w:val="00F57925"/>
    <w:rPr>
      <w:color w:val="800080"/>
      <w:u w:val="single"/>
    </w:rPr>
  </w:style>
  <w:style w:type="character" w:styleId="a4">
    <w:name w:val="Hyperlink"/>
    <w:rsid w:val="00C87E7C"/>
    <w:rPr>
      <w:color w:val="0000FF"/>
      <w:u w:val="single"/>
      <w:lang w:bidi="th-TH"/>
    </w:rPr>
  </w:style>
  <w:style w:type="paragraph" w:styleId="a5">
    <w:name w:val="header"/>
    <w:basedOn w:val="a"/>
    <w:rsid w:val="00D662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6626B"/>
  </w:style>
  <w:style w:type="paragraph" w:styleId="a7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styleId="a8">
    <w:name w:val="Balloon Text"/>
    <w:basedOn w:val="a"/>
    <w:link w:val="a9"/>
    <w:rsid w:val="009813B5"/>
    <w:rPr>
      <w:rFonts w:ascii="Segoe UI" w:hAnsi="Segoe UI"/>
      <w:sz w:val="18"/>
      <w:szCs w:val="22"/>
    </w:rPr>
  </w:style>
  <w:style w:type="character" w:customStyle="1" w:styleId="a9">
    <w:name w:val="ข้อความบอลลูน อักขระ"/>
    <w:link w:val="a8"/>
    <w:rsid w:val="009813B5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runeech\Downloads\&#3627;&#3609;&#3633;&#3591;&#3626;&#3639;&#3629;&#3616;&#3634;&#3618;&#3651;&#3609;6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หนังสือภายใน61.dot</Template>
  <TotalTime>47</TotalTime>
  <Pages>2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SPM</Company>
  <LinksUpToDate>false</LinksUpToDate>
  <CharactersWithSpaces>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darunee chantara</dc:creator>
  <cp:keywords/>
  <dc:description/>
  <cp:lastModifiedBy>Atjima Aimsawang</cp:lastModifiedBy>
  <cp:revision>15</cp:revision>
  <cp:lastPrinted>2026-05-27T01:50:00Z</cp:lastPrinted>
  <dcterms:created xsi:type="dcterms:W3CDTF">2022-03-07T03:31:00Z</dcterms:created>
  <dcterms:modified xsi:type="dcterms:W3CDTF">2026-06-14T09:15:00Z</dcterms:modified>
</cp:coreProperties>
</file>