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141E" w14:textId="77777777" w:rsidR="00DD267F" w:rsidRPr="00004120" w:rsidRDefault="00997BAE" w:rsidP="006B72B7">
      <w:pPr>
        <w:spacing w:line="700" w:lineRule="exact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AD9142B" wp14:editId="0AD9142C">
            <wp:simplePos x="0" y="0"/>
            <wp:positionH relativeFrom="margin">
              <wp:align>left</wp:align>
            </wp:positionH>
            <wp:positionV relativeFrom="paragraph">
              <wp:posOffset>-95885</wp:posOffset>
            </wp:positionV>
            <wp:extent cx="539115" cy="539750"/>
            <wp:effectExtent l="0" t="0" r="0" b="0"/>
            <wp:wrapNone/>
            <wp:docPr id="6" name="รูปภาพ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krut_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  </w:t>
      </w:r>
      <w:r w:rsidR="00FE0C67" w:rsidRPr="00FE0C67">
        <w:rPr>
          <w:rFonts w:ascii="TH SarabunPSK" w:hAnsi="TH SarabunPSK" w:cs="TH SarabunPSK" w:hint="cs"/>
          <w:b/>
          <w:bCs/>
          <w:sz w:val="22"/>
          <w:szCs w:val="22"/>
          <w:cs/>
        </w:rPr>
        <w:t xml:space="preserve"> </w:t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 w:rsidR="00DD267F" w:rsidRPr="00DD267F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  <w:r w:rsidR="00DD267F" w:rsidRPr="00004120">
        <w:rPr>
          <w:rFonts w:ascii="TH SarabunPSK" w:hAnsi="TH SarabunPSK" w:cs="TH SarabunPSK"/>
        </w:rPr>
        <w:tab/>
      </w:r>
      <w:r w:rsidR="00DD267F" w:rsidRPr="00004120"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0AD9141F" w14:textId="2E86AC1D" w:rsidR="008535D9" w:rsidRPr="00FB3EF2" w:rsidRDefault="00997BAE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0AD9142D" wp14:editId="0AD9142E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450A8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SCJw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02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</w:t>
      </w:r>
      <w:r w:rsidR="00A71D98">
        <w:rPr>
          <w:rFonts w:ascii="TH SarabunPSK" w:hAnsi="TH SarabunPSK" w:cs="TH SarabunPSK" w:hint="cs"/>
          <w:sz w:val="32"/>
          <w:szCs w:val="32"/>
          <w:cs/>
        </w:rPr>
        <w:t xml:space="preserve">  โทร </w:t>
      </w:r>
    </w:p>
    <w:p w14:paraId="0AD91420" w14:textId="4E8C1733" w:rsidR="008535D9" w:rsidRDefault="00997BAE" w:rsidP="009813B5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AD9142F" wp14:editId="0AD91430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8AFFD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GUJwIAAE0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0AD91431" wp14:editId="0AD91432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58EEB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M0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71D98" w:rsidRPr="00A71D98">
        <w:rPr>
          <w:rFonts w:ascii="TH SarabunPSK" w:hAnsi="TH SarabunPSK" w:cs="TH SarabunPSK"/>
          <w:sz w:val="32"/>
          <w:szCs w:val="32"/>
          <w:cs/>
        </w:rPr>
        <w:t xml:space="preserve">อว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A71D98" w:rsidRPr="00A71D98">
        <w:rPr>
          <w:rFonts w:ascii="TH SarabunPSK" w:hAnsi="TH SarabunPSK" w:cs="TH SarabunPSK"/>
          <w:sz w:val="32"/>
          <w:szCs w:val="32"/>
          <w:cs/>
        </w:rPr>
        <w:t>/</w:t>
      </w:r>
      <w:r w:rsidR="00A71D9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9813B5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          </w:t>
      </w:r>
      <w:r w:rsidR="009813B5" w:rsidRPr="00AC4217">
        <w:rPr>
          <w:rFonts w:ascii="TH SarabunPSK" w:hAnsi="TH SarabunPSK" w:cs="TH SarabunPSK" w:hint="cs"/>
          <w:b/>
          <w:bCs/>
          <w:spacing w:val="-6"/>
          <w:sz w:val="38"/>
          <w:szCs w:val="38"/>
          <w:cs/>
        </w:rPr>
        <w:t xml:space="preserve">  </w:t>
      </w:r>
      <w:r w:rsidR="002F2539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</w:t>
      </w:r>
      <w:r w:rsidR="009813B5" w:rsidRPr="009813B5">
        <w:rPr>
          <w:rFonts w:ascii="TH SarabunPSK" w:hAnsi="TH SarabunPSK" w:cs="TH SarabunPSK" w:hint="cs"/>
          <w:b/>
          <w:bCs/>
          <w:sz w:val="40"/>
          <w:szCs w:val="40"/>
          <w:cs/>
        </w:rPr>
        <w:t>วัน</w:t>
      </w:r>
      <w:r w:rsidR="008535D9" w:rsidRPr="009813B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1D2D8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1D2D8E" w:rsidRPr="001D2D8E">
        <w:rPr>
          <w:rFonts w:ascii="TH SarabunPSK" w:hAnsi="TH SarabunPSK" w:cs="TH SarabunPSK" w:hint="cs"/>
          <w:sz w:val="32"/>
          <w:szCs w:val="32"/>
          <w:cs/>
        </w:rPr>
        <w:t>วัน  เดือน  ปี</w:t>
      </w:r>
      <w:r w:rsidR="008535D9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0AD91421" w14:textId="75C292D2" w:rsidR="008535D9" w:rsidRPr="00C87E7C" w:rsidRDefault="00997BAE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AD91433" wp14:editId="0AD91434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34F83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U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97CA0">
        <w:rPr>
          <w:rFonts w:ascii="TH SarabunPSK" w:hAnsi="TH SarabunPSK" w:cs="TH SarabunPSK" w:hint="cs"/>
          <w:sz w:val="32"/>
          <w:szCs w:val="32"/>
          <w:cs/>
        </w:rPr>
        <w:t>ขออนุมัติเข้าร่วมประชุม อบรม สัมมนา แบบออนไลน์</w:t>
      </w:r>
    </w:p>
    <w:p w14:paraId="0AD91422" w14:textId="03157966" w:rsidR="00C87E7C" w:rsidRPr="00B80B01" w:rsidRDefault="00297CA0" w:rsidP="00297CA0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คณบดี (ผ่าน</w:t>
      </w:r>
      <w:r w:rsidR="003E155D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...............)</w:t>
      </w:r>
    </w:p>
    <w:p w14:paraId="2ADA5D13" w14:textId="2E3C07E3" w:rsidR="00297CA0" w:rsidRPr="00297CA0" w:rsidRDefault="00297CA0" w:rsidP="00297CA0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297CA0">
        <w:rPr>
          <w:rFonts w:ascii="TH SarabunPSK" w:hAnsi="TH SarabunPSK" w:cs="TH SarabunPSK"/>
          <w:sz w:val="32"/>
          <w:szCs w:val="32"/>
          <w:cs/>
        </w:rPr>
        <w:t>........................ตำแหน่ง.............................................</w:t>
      </w:r>
    </w:p>
    <w:p w14:paraId="3D205577" w14:textId="662838EA" w:rsidR="00297CA0" w:rsidRPr="00297CA0" w:rsidRDefault="00297CA0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พร้อมด้วย............................</w:t>
      </w:r>
      <w:r w:rsidR="006E3FDB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297CA0">
        <w:rPr>
          <w:rFonts w:ascii="TH SarabunPSK" w:hAnsi="TH SarabunPSK" w:cs="TH SarabunPSK"/>
          <w:sz w:val="32"/>
          <w:szCs w:val="32"/>
          <w:cs/>
        </w:rPr>
        <w:t>..........................สังกั</w:t>
      </w:r>
      <w:r w:rsidR="006E3FDB">
        <w:rPr>
          <w:rFonts w:ascii="TH SarabunPSK" w:hAnsi="TH SarabunPSK" w:cs="TH SarabunPSK" w:hint="cs"/>
          <w:sz w:val="32"/>
          <w:szCs w:val="32"/>
          <w:cs/>
        </w:rPr>
        <w:t>ด</w:t>
      </w:r>
      <w:r w:rsidR="003E155D">
        <w:rPr>
          <w:rFonts w:ascii="TH SarabunPSK" w:hAnsi="TH SarabunPSK" w:cs="TH SarabunPSK" w:hint="cs"/>
          <w:sz w:val="32"/>
          <w:szCs w:val="32"/>
          <w:cs/>
        </w:rPr>
        <w:t>งาน........</w:t>
      </w:r>
      <w:r w:rsidRPr="00297CA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.................................................................มีความประสงค์ขออนุมัติเข้าร่วม.......</w:t>
      </w:r>
      <w:r w:rsidR="006E3FDB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297CA0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297CA0">
        <w:rPr>
          <w:rFonts w:ascii="TH SarabunPSK" w:hAnsi="TH SarabunPSK" w:cs="TH SarabunPSK"/>
          <w:sz w:val="32"/>
          <w:szCs w:val="32"/>
          <w:cs/>
        </w:rPr>
        <w:t xml:space="preserve"> แบบออนไลน์ผ่านทาง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6E3FDB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297CA0">
        <w:rPr>
          <w:rFonts w:ascii="TH SarabunPSK" w:hAnsi="TH SarabunPSK" w:cs="TH SarabunPSK"/>
          <w:sz w:val="32"/>
          <w:szCs w:val="32"/>
          <w:cs/>
        </w:rPr>
        <w:t xml:space="preserve"> เกี่ยวกับ......................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297CA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</w:t>
      </w:r>
      <w:r w:rsidR="006E3FDB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297CA0">
        <w:rPr>
          <w:rFonts w:ascii="TH SarabunPSK" w:hAnsi="TH SarabunPSK" w:cs="TH SarabunPSK"/>
          <w:sz w:val="32"/>
          <w:szCs w:val="32"/>
          <w:cs/>
        </w:rPr>
        <w:t xml:space="preserve"> ณ..........................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297CA0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....................................................โดยมีเป้าหมายที่จะเข้าร่วมประชุม อบรม สัมมนา คือ </w:t>
      </w:r>
    </w:p>
    <w:p w14:paraId="1C7B888B" w14:textId="2012346C" w:rsidR="00297CA0" w:rsidRPr="00297CA0" w:rsidRDefault="00297CA0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A1633AE" w14:textId="77777777" w:rsidR="006E3FDB" w:rsidRDefault="006E3FDB" w:rsidP="006E3FD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ประโยชน์ที่คาดว่าจะได้รับ คือ...............................................................................................................................</w:t>
      </w:r>
    </w:p>
    <w:p w14:paraId="10C957E1" w14:textId="20E46675" w:rsidR="006E3FDB" w:rsidRDefault="006E3FDB" w:rsidP="006E3FD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A8607DE" w14:textId="52D0FC12" w:rsidR="00297CA0" w:rsidRPr="00297CA0" w:rsidRDefault="00297CA0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 xml:space="preserve">ตั้งแต่วันที่.................เดือน.............................................พ.ศ.....................เวลา.........................น.  </w:t>
      </w:r>
    </w:p>
    <w:p w14:paraId="002FA4AE" w14:textId="240A6409" w:rsidR="00297CA0" w:rsidRDefault="00297CA0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ถึงวันที่.................เดือน.............................................พ.ศ.....................เวลา.........................น.</w:t>
      </w:r>
    </w:p>
    <w:p w14:paraId="5CB59FCF" w14:textId="1415429E" w:rsidR="00297CA0" w:rsidRPr="00297CA0" w:rsidRDefault="00297CA0" w:rsidP="00297CA0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(     )  ไม่เบิกค่าใช้จ่ายใด ๆ  ทั้งสิ้น ระบุแหล่งเงิน .....................................................................</w:t>
      </w:r>
    </w:p>
    <w:p w14:paraId="3EC0C076" w14:textId="53677A6A" w:rsidR="00297CA0" w:rsidRPr="00297CA0" w:rsidRDefault="00297CA0" w:rsidP="00297CA0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B7F5814" wp14:editId="29419114">
                <wp:simplePos x="0" y="0"/>
                <wp:positionH relativeFrom="column">
                  <wp:posOffset>1029970</wp:posOffset>
                </wp:positionH>
                <wp:positionV relativeFrom="paragraph">
                  <wp:posOffset>7611110</wp:posOffset>
                </wp:positionV>
                <wp:extent cx="2514600" cy="1485900"/>
                <wp:effectExtent l="0" t="381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3554B" w14:textId="77777777" w:rsidR="00297CA0" w:rsidRDefault="00297CA0" w:rsidP="00297CA0">
                            <w:pPr>
                              <w:rPr>
                                <w:szCs w:val="24"/>
                              </w:rPr>
                            </w:pP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>ความเห็นของหัวหน้าภาค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วิชา</w:t>
                            </w: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หัวหน้าสำนักงาน </w:t>
                            </w:r>
                          </w:p>
                          <w:p w14:paraId="603C05F2" w14:textId="77777777" w:rsidR="00297CA0" w:rsidRPr="001A79C1" w:rsidRDefault="00297CA0" w:rsidP="00297CA0">
                            <w:pPr>
                              <w:rPr>
                                <w:szCs w:val="24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79BCFDBC" w14:textId="77777777" w:rsidR="00297CA0" w:rsidRPr="00041B12" w:rsidRDefault="00297CA0" w:rsidP="00297CA0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625F19EB" w14:textId="77777777" w:rsidR="00297CA0" w:rsidRPr="00041B12" w:rsidRDefault="00297CA0" w:rsidP="00297CA0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757239B0" w14:textId="77777777" w:rsidR="00297CA0" w:rsidRPr="009B2049" w:rsidRDefault="00297CA0" w:rsidP="00297C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1C15AA" w14:textId="77777777" w:rsidR="00297CA0" w:rsidRPr="004712D4" w:rsidRDefault="00297CA0" w:rsidP="00297CA0">
                            <w:pPr>
                              <w:rPr>
                                <w:szCs w:val="24"/>
                                <w:cs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7F581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81.1pt;margin-top:599.3pt;width:198pt;height:11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" filled="f" stroked="f">
                <v:textbox>
                  <w:txbxContent>
                    <w:p w14:paraId="6593554B" w14:textId="77777777" w:rsidR="00297CA0" w:rsidRDefault="00297CA0" w:rsidP="00297CA0">
                      <w:pPr>
                        <w:rPr>
                          <w:szCs w:val="24"/>
                        </w:rPr>
                      </w:pPr>
                      <w:r w:rsidRPr="004712D4">
                        <w:rPr>
                          <w:rFonts w:hint="cs"/>
                          <w:szCs w:val="24"/>
                          <w:cs/>
                        </w:rPr>
                        <w:t>ความเห็นของหัวหน้าภาค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วิชา</w:t>
                      </w:r>
                      <w:r w:rsidRPr="004712D4">
                        <w:rPr>
                          <w:rFonts w:hint="cs"/>
                          <w:szCs w:val="24"/>
                          <w:cs/>
                        </w:rPr>
                        <w:t xml:space="preserve"> /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 xml:space="preserve">หัวหน้าสำนักงาน </w:t>
                      </w:r>
                    </w:p>
                    <w:p w14:paraId="603C05F2" w14:textId="77777777" w:rsidR="00297CA0" w:rsidRPr="001A79C1" w:rsidRDefault="00297CA0" w:rsidP="00297CA0">
                      <w:pPr>
                        <w:rPr>
                          <w:szCs w:val="24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79BCFDBC" w14:textId="77777777" w:rsidR="00297CA0" w:rsidRPr="00041B12" w:rsidRDefault="00297CA0" w:rsidP="00297CA0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625F19EB" w14:textId="77777777" w:rsidR="00297CA0" w:rsidRPr="00041B12" w:rsidRDefault="00297CA0" w:rsidP="00297CA0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757239B0" w14:textId="77777777" w:rsidR="00297CA0" w:rsidRPr="009B2049" w:rsidRDefault="00297CA0" w:rsidP="00297CA0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A1C15AA" w14:textId="77777777" w:rsidR="00297CA0" w:rsidRPr="004712D4" w:rsidRDefault="00297CA0" w:rsidP="00297CA0">
                      <w:pPr>
                        <w:rPr>
                          <w:szCs w:val="24"/>
                          <w:cs/>
                        </w:rPr>
                      </w:pPr>
                      <w:r>
                        <w:rPr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297CA0">
        <w:rPr>
          <w:rFonts w:ascii="TH SarabunPSK" w:hAnsi="TH SarabunPSK" w:cs="TH SarabunPSK"/>
          <w:sz w:val="32"/>
          <w:szCs w:val="32"/>
          <w:cs/>
        </w:rPr>
        <w:t xml:space="preserve">(     )  ขอเบิกค่าใช้จ่ายในการเข้าร่วมประชุม อบรม สัมมนา ดังนี้  </w:t>
      </w:r>
    </w:p>
    <w:p w14:paraId="3DAC683D" w14:textId="4DD71856" w:rsidR="00297CA0" w:rsidRPr="00B80B01" w:rsidRDefault="00297CA0" w:rsidP="00297CA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ค่าลงทะเบียน........................................บาท   และค่าใช้จ่ายอื่น ๆ  (ระบุ)............................................บาท          รวมเป็นเงินทั้งสิ้นประมาณ..............................บาท</w:t>
      </w:r>
    </w:p>
    <w:p w14:paraId="0AD91425" w14:textId="5243B104" w:rsidR="00C87E7C" w:rsidRDefault="00297CA0" w:rsidP="00A60D81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2E643E6A" w14:textId="7777777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</w:p>
    <w:p w14:paraId="62870576" w14:textId="16A40BC5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.........................................</w:t>
      </w:r>
    </w:p>
    <w:p w14:paraId="70E973A1" w14:textId="233748FA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A54142D" wp14:editId="42EFA8DF">
                <wp:simplePos x="0" y="0"/>
                <wp:positionH relativeFrom="margin">
                  <wp:align>left</wp:align>
                </wp:positionH>
                <wp:positionV relativeFrom="paragraph">
                  <wp:posOffset>228277</wp:posOffset>
                </wp:positionV>
                <wp:extent cx="2517775" cy="1705610"/>
                <wp:effectExtent l="0" t="0" r="0" b="88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775" cy="170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A5C8A" w14:textId="5214AC26" w:rsidR="008D1613" w:rsidRPr="009258DD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A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D161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ความเห็นของหัวหน้างาน</w:t>
                            </w:r>
                          </w:p>
                          <w:p w14:paraId="0E4CCD16" w14:textId="157F1DB2" w:rsidR="008D1613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D1613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เห็นควรอนุมัติให้ไปอบรม/สัมมนา</w:t>
                            </w:r>
                          </w:p>
                          <w:p w14:paraId="42BCCD12" w14:textId="6FD25F85" w:rsidR="008D1613" w:rsidRPr="008D1613" w:rsidRDefault="008D1613" w:rsidP="008D1613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ไม่</w:t>
                            </w:r>
                            <w:r w:rsidRPr="008D1613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เห็นควรอนุมัติให้ไปอบรม/สัมมนา</w:t>
                            </w:r>
                          </w:p>
                          <w:p w14:paraId="541FEB11" w14:textId="77777777" w:rsidR="008D1613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4ECCEE3A" w14:textId="74A76022" w:rsidR="008D1613" w:rsidRPr="009258DD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26DC0B7A" w14:textId="77777777" w:rsidR="008D1613" w:rsidRPr="009258DD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(..........................................................)</w:t>
                            </w:r>
                          </w:p>
                          <w:p w14:paraId="62B10A14" w14:textId="77777777" w:rsidR="008D1613" w:rsidRPr="009258DD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ตำแหน่ง...................................................</w:t>
                            </w:r>
                          </w:p>
                          <w:p w14:paraId="3CDC9B66" w14:textId="77777777" w:rsidR="008D1613" w:rsidRPr="009258DD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  <w:p w14:paraId="764274BD" w14:textId="77777777" w:rsidR="008D1613" w:rsidRPr="009258DD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4142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0;margin-top:17.95pt;width:198.25pt;height:134.3pt;z-index:251674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" filled="f" stroked="f">
                <v:textbox>
                  <w:txbxContent>
                    <w:p w14:paraId="20CA5C8A" w14:textId="5214AC26" w:rsidR="008D1613" w:rsidRPr="009258DD" w:rsidRDefault="008D1613" w:rsidP="008D1613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A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8D161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ความเห็นของหัวหน้างาน</w:t>
                      </w:r>
                    </w:p>
                    <w:p w14:paraId="0E4CCD16" w14:textId="157F1DB2" w:rsidR="008D1613" w:rsidRDefault="008D1613" w:rsidP="008D1613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8D1613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เห็นควรอนุมัติให้ไปอบรม/สัมมนา</w:t>
                      </w:r>
                    </w:p>
                    <w:p w14:paraId="42BCCD12" w14:textId="6FD25F85" w:rsidR="008D1613" w:rsidRPr="008D1613" w:rsidRDefault="008D1613" w:rsidP="008D1613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ไม่</w:t>
                      </w:r>
                      <w:r w:rsidRPr="008D1613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เห็นควรอนุมัติให้ไปอบรม/สัมมนา</w:t>
                      </w:r>
                    </w:p>
                    <w:p w14:paraId="541FEB11" w14:textId="77777777" w:rsidR="008D1613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4ECCEE3A" w14:textId="74A76022" w:rsidR="008D1613" w:rsidRPr="009258DD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26DC0B7A" w14:textId="77777777" w:rsidR="008D1613" w:rsidRPr="009258DD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(..........................................................)</w:t>
                      </w:r>
                    </w:p>
                    <w:p w14:paraId="62B10A14" w14:textId="77777777" w:rsidR="008D1613" w:rsidRPr="009258DD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ตำแหน่ง...................................................</w:t>
                      </w:r>
                    </w:p>
                    <w:p w14:paraId="3CDC9B66" w14:textId="77777777" w:rsidR="008D1613" w:rsidRPr="009258DD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  <w:p w14:paraId="764274BD" w14:textId="77777777" w:rsidR="008D1613" w:rsidRPr="009258DD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Pr="002F2539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(...........................................)</w:t>
      </w:r>
    </w:p>
    <w:p w14:paraId="4705D9AE" w14:textId="09ACE31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ตำแหน่ง.........................................</w:t>
      </w:r>
    </w:p>
    <w:p w14:paraId="467CBB28" w14:textId="7777777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8050704" wp14:editId="53EB18AA">
                <wp:simplePos x="0" y="0"/>
                <wp:positionH relativeFrom="column">
                  <wp:posOffset>1029970</wp:posOffset>
                </wp:positionH>
                <wp:positionV relativeFrom="paragraph">
                  <wp:posOffset>7611110</wp:posOffset>
                </wp:positionV>
                <wp:extent cx="2514600" cy="1485900"/>
                <wp:effectExtent l="0" t="381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4C286" w14:textId="77777777" w:rsidR="008D1613" w:rsidRDefault="008D1613" w:rsidP="008D1613">
                            <w:pPr>
                              <w:rPr>
                                <w:szCs w:val="24"/>
                              </w:rPr>
                            </w:pP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>ความเห็นของหัวหน้าภาค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วิชา</w:t>
                            </w: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หัวหน้าสำนักงาน </w:t>
                            </w:r>
                          </w:p>
                          <w:p w14:paraId="278744DB" w14:textId="77777777" w:rsidR="008D1613" w:rsidRPr="001A79C1" w:rsidRDefault="008D1613" w:rsidP="008D1613">
                            <w:pPr>
                              <w:rPr>
                                <w:szCs w:val="24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0B69458D" w14:textId="77777777" w:rsidR="008D1613" w:rsidRPr="00041B12" w:rsidRDefault="008D1613" w:rsidP="008D1613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609DEA58" w14:textId="77777777" w:rsidR="008D1613" w:rsidRPr="00041B12" w:rsidRDefault="008D1613" w:rsidP="008D1613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25340DAF" w14:textId="77777777" w:rsidR="008D1613" w:rsidRPr="009B2049" w:rsidRDefault="008D1613" w:rsidP="008D161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8FDB2A3" w14:textId="77777777" w:rsidR="008D1613" w:rsidRPr="004712D4" w:rsidRDefault="008D1613" w:rsidP="008D1613">
                            <w:pPr>
                              <w:rPr>
                                <w:szCs w:val="24"/>
                                <w:cs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50704" id="Text Box 13" o:spid="_x0000_s1028" type="#_x0000_t202" style="position:absolute;margin-left:81.1pt;margin-top:599.3pt;width:198pt;height:11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" filled="f" stroked="f">
                <v:textbox>
                  <w:txbxContent>
                    <w:p w14:paraId="0F64C286" w14:textId="77777777" w:rsidR="008D1613" w:rsidRDefault="008D1613" w:rsidP="008D1613">
                      <w:pPr>
                        <w:rPr>
                          <w:szCs w:val="24"/>
                        </w:rPr>
                      </w:pPr>
                      <w:r w:rsidRPr="004712D4">
                        <w:rPr>
                          <w:rFonts w:hint="cs"/>
                          <w:szCs w:val="24"/>
                          <w:cs/>
                        </w:rPr>
                        <w:t>ความเห็นของหัวหน้าภาค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วิชา</w:t>
                      </w:r>
                      <w:r w:rsidRPr="004712D4">
                        <w:rPr>
                          <w:rFonts w:hint="cs"/>
                          <w:szCs w:val="24"/>
                          <w:cs/>
                        </w:rPr>
                        <w:t xml:space="preserve"> /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 xml:space="preserve">หัวหน้าสำนักงาน </w:t>
                      </w:r>
                    </w:p>
                    <w:p w14:paraId="278744DB" w14:textId="77777777" w:rsidR="008D1613" w:rsidRPr="001A79C1" w:rsidRDefault="008D1613" w:rsidP="008D1613">
                      <w:pPr>
                        <w:rPr>
                          <w:szCs w:val="24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0B69458D" w14:textId="77777777" w:rsidR="008D1613" w:rsidRPr="00041B12" w:rsidRDefault="008D1613" w:rsidP="008D1613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609DEA58" w14:textId="77777777" w:rsidR="008D1613" w:rsidRPr="00041B12" w:rsidRDefault="008D1613" w:rsidP="008D1613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25340DAF" w14:textId="77777777" w:rsidR="008D1613" w:rsidRPr="009B2049" w:rsidRDefault="008D1613" w:rsidP="008D161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8FDB2A3" w14:textId="77777777" w:rsidR="008D1613" w:rsidRPr="004712D4" w:rsidRDefault="008D1613" w:rsidP="008D1613">
                      <w:pPr>
                        <w:rPr>
                          <w:szCs w:val="24"/>
                          <w:cs/>
                        </w:rPr>
                      </w:pPr>
                      <w:r>
                        <w:rPr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A24CA4B" w14:textId="7777777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</w:p>
    <w:p w14:paraId="30717424" w14:textId="7777777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</w:p>
    <w:p w14:paraId="0B815B34" w14:textId="7777777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</w:p>
    <w:p w14:paraId="7C94905C" w14:textId="7777777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</w:p>
    <w:p w14:paraId="6A731BA5" w14:textId="7777777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D1E2764" wp14:editId="214E3779">
                <wp:simplePos x="0" y="0"/>
                <wp:positionH relativeFrom="margin">
                  <wp:posOffset>3007360</wp:posOffset>
                </wp:positionH>
                <wp:positionV relativeFrom="paragraph">
                  <wp:posOffset>22831</wp:posOffset>
                </wp:positionV>
                <wp:extent cx="2490470" cy="194437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194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C03B5" w14:textId="77777777" w:rsidR="008D1613" w:rsidRPr="009258DD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C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5FA743EB" w14:textId="77777777" w:rsidR="008D1613" w:rsidRPr="009258DD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(    )  อนุมัติ          (    )  ไม่อนุมัติ</w:t>
                            </w:r>
                          </w:p>
                          <w:p w14:paraId="2EE5704E" w14:textId="77777777" w:rsidR="008D1613" w:rsidRPr="009258DD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33122353" w14:textId="77777777" w:rsidR="008D1613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59E1E976" w14:textId="77777777" w:rsidR="008D1613" w:rsidRPr="009258DD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4AC64A8E" w14:textId="77777777" w:rsidR="008D1613" w:rsidRPr="009258DD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3426F8A3" w14:textId="77777777" w:rsidR="008D1613" w:rsidRPr="009258DD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(รองศาสตราจารย์ ดร.ศุภวิทู สุขเพ็ง)</w:t>
                            </w:r>
                          </w:p>
                          <w:p w14:paraId="561D50E4" w14:textId="77777777" w:rsidR="008D1613" w:rsidRPr="009258DD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คณบดีคณะสหเวชศาสตร์</w:t>
                            </w:r>
                          </w:p>
                          <w:p w14:paraId="3DB52633" w14:textId="77777777" w:rsidR="008D1613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  <w:p w14:paraId="157CDDDE" w14:textId="77777777" w:rsidR="008D1613" w:rsidRPr="009258DD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E2764" id="Text Box 8" o:spid="_x0000_s1029" type="#_x0000_t202" style="position:absolute;margin-left:236.8pt;margin-top:1.8pt;width:196.1pt;height:153.1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" filled="f" stroked="f">
                <v:textbox>
                  <w:txbxContent>
                    <w:p w14:paraId="7B7C03B5" w14:textId="77777777" w:rsidR="008D1613" w:rsidRPr="009258DD" w:rsidRDefault="008D1613" w:rsidP="008D1613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C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5FA743EB" w14:textId="77777777" w:rsidR="008D1613" w:rsidRPr="009258DD" w:rsidRDefault="008D1613" w:rsidP="008D1613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(    )  อนุมัติ          (    )  ไม่อนุมัติ</w:t>
                      </w:r>
                    </w:p>
                    <w:p w14:paraId="2EE5704E" w14:textId="77777777" w:rsidR="008D1613" w:rsidRPr="009258DD" w:rsidRDefault="008D1613" w:rsidP="008D1613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33122353" w14:textId="77777777" w:rsidR="008D1613" w:rsidRDefault="008D1613" w:rsidP="008D1613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59E1E976" w14:textId="77777777" w:rsidR="008D1613" w:rsidRPr="009258DD" w:rsidRDefault="008D1613" w:rsidP="008D1613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4AC64A8E" w14:textId="77777777" w:rsidR="008D1613" w:rsidRPr="009258DD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3426F8A3" w14:textId="77777777" w:rsidR="008D1613" w:rsidRPr="009258DD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(รองศาสตราจารย์ ดร.ศุภวิทู สุขเพ็ง)</w:t>
                      </w:r>
                    </w:p>
                    <w:p w14:paraId="561D50E4" w14:textId="77777777" w:rsidR="008D1613" w:rsidRPr="009258DD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คณบดีคณะสหเวชศาสตร์</w:t>
                      </w:r>
                    </w:p>
                    <w:p w14:paraId="3DB52633" w14:textId="77777777" w:rsidR="008D1613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  <w:p w14:paraId="157CDDDE" w14:textId="77777777" w:rsidR="008D1613" w:rsidRPr="009258DD" w:rsidRDefault="008D1613" w:rsidP="008D1613">
                      <w:pPr>
                        <w:jc w:val="center"/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F87D74" w14:textId="7777777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52E1284" wp14:editId="438918AF">
                <wp:simplePos x="0" y="0"/>
                <wp:positionH relativeFrom="margin">
                  <wp:align>left</wp:align>
                </wp:positionH>
                <wp:positionV relativeFrom="paragraph">
                  <wp:posOffset>125256</wp:posOffset>
                </wp:positionV>
                <wp:extent cx="2538484" cy="1473958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484" cy="1473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35D08E" w14:textId="77777777" w:rsidR="008D1613" w:rsidRPr="009258DD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B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งานการเงินและพัสดุ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138E8A64" w14:textId="77777777" w:rsidR="008D1613" w:rsidRPr="009258DD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5E5FD7A6" w14:textId="77777777" w:rsidR="008D1613" w:rsidRPr="009258DD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1DE0D36C" w14:textId="77777777" w:rsidR="008D1613" w:rsidRPr="009258DD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551BA116" w14:textId="77777777" w:rsidR="008D1613" w:rsidRPr="009258DD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1FFFB471" w14:textId="77777777" w:rsidR="008D1613" w:rsidRPr="009258DD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(.......................................................)</w:t>
                            </w:r>
                          </w:p>
                          <w:p w14:paraId="2FBA18A9" w14:textId="77777777" w:rsidR="008D1613" w:rsidRPr="009258DD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E1284" id="Text Box 9" o:spid="_x0000_s1030" type="#_x0000_t202" style="position:absolute;margin-left:0;margin-top:9.85pt;width:199.9pt;height:116.05pt;z-index:251675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" filled="f" stroked="f">
                <v:textbox>
                  <w:txbxContent>
                    <w:p w14:paraId="0835D08E" w14:textId="77777777" w:rsidR="008D1613" w:rsidRPr="009258DD" w:rsidRDefault="008D1613" w:rsidP="008D1613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B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งานการเงินและพัสดุ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</w:p>
                    <w:p w14:paraId="138E8A64" w14:textId="77777777" w:rsidR="008D1613" w:rsidRPr="009258DD" w:rsidRDefault="008D1613" w:rsidP="008D1613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5E5FD7A6" w14:textId="77777777" w:rsidR="008D1613" w:rsidRPr="009258DD" w:rsidRDefault="008D1613" w:rsidP="008D1613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1DE0D36C" w14:textId="77777777" w:rsidR="008D1613" w:rsidRPr="009258DD" w:rsidRDefault="008D1613" w:rsidP="008D1613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551BA116" w14:textId="77777777" w:rsidR="008D1613" w:rsidRPr="009258DD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1FFFB471" w14:textId="77777777" w:rsidR="008D1613" w:rsidRPr="009258DD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(.......................................................)</w:t>
                      </w:r>
                    </w:p>
                    <w:p w14:paraId="2FBA18A9" w14:textId="77777777" w:rsidR="008D1613" w:rsidRPr="009258DD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D84DD65" wp14:editId="6D2E5424">
                <wp:simplePos x="0" y="0"/>
                <wp:positionH relativeFrom="margin">
                  <wp:align>left</wp:align>
                </wp:positionH>
                <wp:positionV relativeFrom="paragraph">
                  <wp:posOffset>3015639</wp:posOffset>
                </wp:positionV>
                <wp:extent cx="2817198" cy="2234241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7198" cy="2234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E7169" w14:textId="77777777" w:rsidR="008D1613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 2" w:char="F06C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ความเห็นของ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</w:t>
                            </w:r>
                          </w:p>
                          <w:p w14:paraId="6D51A54E" w14:textId="77777777" w:rsidR="008D1613" w:rsidRPr="00297CA0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5627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(    )  อนุมัติ          (    )  ไม่อนุมัติ</w:t>
                            </w:r>
                          </w:p>
                          <w:p w14:paraId="703F8B35" w14:textId="77777777" w:rsidR="008D1613" w:rsidRPr="00297CA0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</w:t>
                            </w:r>
                          </w:p>
                          <w:p w14:paraId="50CC636B" w14:textId="77777777" w:rsidR="008D1613" w:rsidRDefault="008D1613" w:rsidP="008D1613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</w:p>
                          <w:p w14:paraId="4C0EE0C1" w14:textId="77777777" w:rsidR="008D1613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1D120A1" w14:textId="77777777" w:rsidR="008D1613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(รองศาสตราจารย์ ดร.ศุภวิทู สุขเพ็ง)</w:t>
                            </w:r>
                          </w:p>
                          <w:p w14:paraId="7EDDBC7E" w14:textId="77777777" w:rsidR="008D1613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คณบดีคณะสหเวชศาสตร์</w:t>
                            </w:r>
                          </w:p>
                          <w:p w14:paraId="1B951F4B" w14:textId="77777777" w:rsidR="008D1613" w:rsidRPr="00297CA0" w:rsidRDefault="008D1613" w:rsidP="008D16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4DD65" id="Text Box 10" o:spid="_x0000_s1031" type="#_x0000_t202" style="position:absolute;margin-left:0;margin-top:237.45pt;width:221.85pt;height:175.9pt;z-index:251676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" filled="f" stroked="f">
                <v:textbox>
                  <w:txbxContent>
                    <w:p w14:paraId="65FE7169" w14:textId="77777777" w:rsidR="008D1613" w:rsidRDefault="008D1613" w:rsidP="008D1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 2" w:char="F06C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ความเห็นของ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</w:t>
                      </w:r>
                    </w:p>
                    <w:p w14:paraId="6D51A54E" w14:textId="77777777" w:rsidR="008D1613" w:rsidRPr="00297CA0" w:rsidRDefault="008D1613" w:rsidP="008D1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5627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(    )  อนุมัติ          (    )  ไม่อนุมัติ</w:t>
                      </w:r>
                    </w:p>
                    <w:p w14:paraId="703F8B35" w14:textId="77777777" w:rsidR="008D1613" w:rsidRPr="00297CA0" w:rsidRDefault="008D1613" w:rsidP="008D1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</w:t>
                      </w:r>
                    </w:p>
                    <w:p w14:paraId="50CC636B" w14:textId="77777777" w:rsidR="008D1613" w:rsidRDefault="008D1613" w:rsidP="008D1613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</w:t>
                      </w:r>
                    </w:p>
                    <w:p w14:paraId="4C0EE0C1" w14:textId="77777777" w:rsidR="008D1613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</w:t>
                      </w:r>
                    </w:p>
                    <w:p w14:paraId="71D120A1" w14:textId="77777777" w:rsidR="008D1613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(รองศาสตราจารย์ ดร.ศุภวิทู สุขเพ็ง)</w:t>
                      </w:r>
                    </w:p>
                    <w:p w14:paraId="7EDDBC7E" w14:textId="77777777" w:rsidR="008D1613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คณบดีคณะสหเวชศาสตร์</w:t>
                      </w:r>
                    </w:p>
                    <w:p w14:paraId="1B951F4B" w14:textId="77777777" w:rsidR="008D1613" w:rsidRPr="00297CA0" w:rsidRDefault="008D1613" w:rsidP="008D161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F1B64A" w14:textId="7777777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</w:p>
    <w:p w14:paraId="2AEB04FC" w14:textId="7777777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</w:p>
    <w:p w14:paraId="152AF1B2" w14:textId="7777777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</w:p>
    <w:p w14:paraId="2B86EB58" w14:textId="7777777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</w:p>
    <w:p w14:paraId="71FF52DA" w14:textId="7777777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</w:p>
    <w:p w14:paraId="6B1A64C3" w14:textId="77777777" w:rsidR="008D1613" w:rsidRDefault="008D1613" w:rsidP="008D1613">
      <w:pPr>
        <w:rPr>
          <w:rFonts w:ascii="TH SarabunPSK" w:hAnsi="TH SarabunPSK" w:cs="TH SarabunPSK"/>
          <w:sz w:val="32"/>
          <w:szCs w:val="32"/>
        </w:rPr>
      </w:pPr>
    </w:p>
    <w:p w14:paraId="416D9BC7" w14:textId="77777777" w:rsidR="008D1613" w:rsidRDefault="008D1613" w:rsidP="008D1613">
      <w:pPr>
        <w:spacing w:before="120"/>
        <w:ind w:firstLine="1418"/>
        <w:jc w:val="right"/>
        <w:rPr>
          <w:rFonts w:ascii="TH SarabunPSK" w:hAnsi="TH SarabunPSK" w:cs="TH SarabunPSK"/>
          <w:sz w:val="32"/>
          <w:szCs w:val="32"/>
        </w:rPr>
      </w:pPr>
    </w:p>
    <w:p w14:paraId="3F4D3A3D" w14:textId="655E378F" w:rsidR="008D1613" w:rsidRDefault="008D1613" w:rsidP="008D1613">
      <w:pPr>
        <w:spacing w:before="120"/>
        <w:ind w:firstLine="1418"/>
        <w:jc w:val="righ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.../ </w:t>
      </w:r>
      <w:r w:rsidRPr="009258DD">
        <w:rPr>
          <w:rFonts w:ascii="TH SarabunPSK" w:hAnsi="TH SarabunPSK" w:cs="TH SarabunPSK"/>
          <w:sz w:val="32"/>
          <w:szCs w:val="32"/>
          <w:cs/>
        </w:rPr>
        <w:t>เอกสารประกอบ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297C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62E483" wp14:editId="53383DDA">
                <wp:simplePos x="0" y="0"/>
                <wp:positionH relativeFrom="column">
                  <wp:posOffset>1029970</wp:posOffset>
                </wp:positionH>
                <wp:positionV relativeFrom="paragraph">
                  <wp:posOffset>7611110</wp:posOffset>
                </wp:positionV>
                <wp:extent cx="2514600" cy="1485900"/>
                <wp:effectExtent l="0" t="381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34AEF" w14:textId="77777777" w:rsidR="00297CA0" w:rsidRDefault="00297CA0" w:rsidP="00297CA0">
                            <w:pPr>
                              <w:rPr>
                                <w:szCs w:val="24"/>
                              </w:rPr>
                            </w:pP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>ความเห็นของหัวหน้าภาค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วิชา</w:t>
                            </w: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หัวหน้าสำนักงาน </w:t>
                            </w:r>
                          </w:p>
                          <w:p w14:paraId="08BEAB76" w14:textId="77777777" w:rsidR="00297CA0" w:rsidRPr="001A79C1" w:rsidRDefault="00297CA0" w:rsidP="00297CA0">
                            <w:pPr>
                              <w:rPr>
                                <w:szCs w:val="24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15C4926E" w14:textId="77777777" w:rsidR="00297CA0" w:rsidRPr="00041B12" w:rsidRDefault="00297CA0" w:rsidP="00297CA0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31324128" w14:textId="77777777" w:rsidR="00297CA0" w:rsidRPr="00041B12" w:rsidRDefault="00297CA0" w:rsidP="00297CA0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6FFA6209" w14:textId="77777777" w:rsidR="00297CA0" w:rsidRPr="009B2049" w:rsidRDefault="00297CA0" w:rsidP="00297C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38FF08C" w14:textId="77777777" w:rsidR="00297CA0" w:rsidRPr="004712D4" w:rsidRDefault="00297CA0" w:rsidP="00297CA0">
                            <w:pPr>
                              <w:rPr>
                                <w:szCs w:val="24"/>
                                <w:cs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2E483" id="Text Box 14" o:spid="_x0000_s1027" type="#_x0000_t202" style="position:absolute;left:0;text-align:left;margin-left:81.1pt;margin-top:599.3pt;width:198pt;height:11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" filled="f" stroked="f">
                <v:textbox>
                  <w:txbxContent>
                    <w:p w14:paraId="76E34AEF" w14:textId="77777777" w:rsidR="00297CA0" w:rsidRDefault="00297CA0" w:rsidP="00297CA0">
                      <w:pPr>
                        <w:rPr>
                          <w:szCs w:val="24"/>
                        </w:rPr>
                      </w:pPr>
                      <w:r w:rsidRPr="004712D4">
                        <w:rPr>
                          <w:rFonts w:hint="cs"/>
                          <w:szCs w:val="24"/>
                          <w:cs/>
                        </w:rPr>
                        <w:t>ความเห็นของหัวหน้าภาค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วิชา</w:t>
                      </w:r>
                      <w:r w:rsidRPr="004712D4">
                        <w:rPr>
                          <w:rFonts w:hint="cs"/>
                          <w:szCs w:val="24"/>
                          <w:cs/>
                        </w:rPr>
                        <w:t xml:space="preserve"> /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 xml:space="preserve">หัวหน้าสำนักงาน </w:t>
                      </w:r>
                    </w:p>
                    <w:p w14:paraId="08BEAB76" w14:textId="77777777" w:rsidR="00297CA0" w:rsidRPr="001A79C1" w:rsidRDefault="00297CA0" w:rsidP="00297CA0">
                      <w:pPr>
                        <w:rPr>
                          <w:szCs w:val="24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15C4926E" w14:textId="77777777" w:rsidR="00297CA0" w:rsidRPr="00041B12" w:rsidRDefault="00297CA0" w:rsidP="00297CA0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31324128" w14:textId="77777777" w:rsidR="00297CA0" w:rsidRPr="00041B12" w:rsidRDefault="00297CA0" w:rsidP="00297CA0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6FFA6209" w14:textId="77777777" w:rsidR="00297CA0" w:rsidRPr="009B2049" w:rsidRDefault="00297CA0" w:rsidP="00297CA0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38FF08C" w14:textId="77777777" w:rsidR="00297CA0" w:rsidRPr="004712D4" w:rsidRDefault="00297CA0" w:rsidP="00297CA0">
                      <w:pPr>
                        <w:rPr>
                          <w:szCs w:val="24"/>
                          <w:cs/>
                        </w:rPr>
                      </w:pPr>
                      <w:r>
                        <w:rPr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</w:t>
      </w:r>
    </w:p>
    <w:p w14:paraId="339260CF" w14:textId="77777777" w:rsidR="008D1613" w:rsidRDefault="008D1613" w:rsidP="008D161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58D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เอกสารประกอบการขออนุมัติไปราชการ</w:t>
      </w:r>
    </w:p>
    <w:p w14:paraId="078E4509" w14:textId="352F783F" w:rsidR="008D1613" w:rsidRPr="008D1613" w:rsidRDefault="008D1613" w:rsidP="008D1613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Pr="008D1613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สอดคล้องกับ</w:t>
      </w:r>
      <w:r w:rsidRPr="008D1613">
        <w:rPr>
          <w:rFonts w:ascii="TH SarabunPSK" w:hAnsi="TH SarabunPSK" w:cs="TH SarabunPSK"/>
          <w:b/>
          <w:bCs/>
          <w:sz w:val="32"/>
          <w:szCs w:val="32"/>
          <w:cs/>
        </w:rPr>
        <w:t>สมรรถนะที่จำเป็นสำหรับตำแหน่งงาน</w:t>
      </w:r>
    </w:p>
    <w:p w14:paraId="5B75AB53" w14:textId="7CDFB67D" w:rsidR="008D1613" w:rsidRPr="008D1613" w:rsidRDefault="008D1613" w:rsidP="008D1613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a"/>
        <w:tblW w:w="7650" w:type="dxa"/>
        <w:jc w:val="center"/>
        <w:tblLook w:val="04A0" w:firstRow="1" w:lastRow="0" w:firstColumn="1" w:lastColumn="0" w:noHBand="0" w:noVBand="1"/>
      </w:tblPr>
      <w:tblGrid>
        <w:gridCol w:w="2122"/>
        <w:gridCol w:w="2408"/>
        <w:gridCol w:w="3120"/>
      </w:tblGrid>
      <w:tr w:rsidR="008D1613" w:rsidRPr="008D1613" w14:paraId="28DB467E" w14:textId="77777777" w:rsidTr="008D1613">
        <w:trPr>
          <w:jc w:val="center"/>
        </w:trPr>
        <w:tc>
          <w:tcPr>
            <w:tcW w:w="2122" w:type="dxa"/>
            <w:vAlign w:val="center"/>
          </w:tcPr>
          <w:p w14:paraId="4C3A72F5" w14:textId="77777777" w:rsidR="008D1613" w:rsidRPr="008D1613" w:rsidRDefault="008D1613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1613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</w:p>
        </w:tc>
        <w:tc>
          <w:tcPr>
            <w:tcW w:w="2408" w:type="dxa"/>
            <w:vAlign w:val="center"/>
          </w:tcPr>
          <w:p w14:paraId="7958F8BE" w14:textId="77777777" w:rsidR="008D1613" w:rsidRPr="008D1613" w:rsidRDefault="008D1613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1613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สมรรถนะของคณะ</w:t>
            </w:r>
          </w:p>
          <w:p w14:paraId="654B85C3" w14:textId="77777777" w:rsidR="008D1613" w:rsidRPr="008D1613" w:rsidRDefault="008D1613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1613">
              <w:rPr>
                <w:rFonts w:ascii="TH SarabunPSK" w:hAnsi="TH SarabunPSK" w:cs="TH SarabunPSK" w:hint="cs"/>
                <w:sz w:val="20"/>
                <w:szCs w:val="20"/>
                <w:cs/>
              </w:rPr>
              <w:t>(ระบุเฉพาะรหัสของสมรรถนะ)</w:t>
            </w:r>
          </w:p>
        </w:tc>
        <w:tc>
          <w:tcPr>
            <w:tcW w:w="3120" w:type="dxa"/>
            <w:vAlign w:val="center"/>
          </w:tcPr>
          <w:p w14:paraId="1D5763AE" w14:textId="77777777" w:rsidR="008D1613" w:rsidRPr="008D1613" w:rsidRDefault="008D1613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161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สมรรถนะของมหาวิทยาลัยนเรศวร</w:t>
            </w:r>
          </w:p>
          <w:p w14:paraId="3C97DBE2" w14:textId="77777777" w:rsidR="008D1613" w:rsidRPr="008D1613" w:rsidRDefault="008D1613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1613">
              <w:rPr>
                <w:rFonts w:ascii="TH SarabunPSK" w:hAnsi="TH SarabunPSK" w:cs="TH SarabunPSK" w:hint="cs"/>
                <w:sz w:val="20"/>
                <w:szCs w:val="20"/>
                <w:cs/>
              </w:rPr>
              <w:t>(ระบุเฉพาะรหัสของสมรรถนะ)</w:t>
            </w:r>
          </w:p>
        </w:tc>
      </w:tr>
      <w:tr w:rsidR="008D1613" w:rsidRPr="008D1613" w14:paraId="7BC2041B" w14:textId="77777777" w:rsidTr="008D1613">
        <w:trPr>
          <w:jc w:val="center"/>
        </w:trPr>
        <w:tc>
          <w:tcPr>
            <w:tcW w:w="2122" w:type="dxa"/>
          </w:tcPr>
          <w:p w14:paraId="7F2C1DFF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5A87B1C0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22BB052B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613" w:rsidRPr="008D1613" w14:paraId="21160401" w14:textId="77777777" w:rsidTr="008D1613">
        <w:trPr>
          <w:jc w:val="center"/>
        </w:trPr>
        <w:tc>
          <w:tcPr>
            <w:tcW w:w="2122" w:type="dxa"/>
          </w:tcPr>
          <w:p w14:paraId="5D247692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5AE59521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349707E1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613" w:rsidRPr="008D1613" w14:paraId="3D888CEE" w14:textId="77777777" w:rsidTr="008D1613">
        <w:trPr>
          <w:jc w:val="center"/>
        </w:trPr>
        <w:tc>
          <w:tcPr>
            <w:tcW w:w="2122" w:type="dxa"/>
          </w:tcPr>
          <w:p w14:paraId="6EA1CC5C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5029DC55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70F68CE8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613" w:rsidRPr="008D1613" w14:paraId="6F8A4A1E" w14:textId="77777777" w:rsidTr="008D1613">
        <w:trPr>
          <w:jc w:val="center"/>
        </w:trPr>
        <w:tc>
          <w:tcPr>
            <w:tcW w:w="2122" w:type="dxa"/>
          </w:tcPr>
          <w:p w14:paraId="6367EE79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253487AD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6B45CB04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613" w:rsidRPr="008D1613" w14:paraId="5A40A208" w14:textId="77777777" w:rsidTr="008D1613">
        <w:trPr>
          <w:jc w:val="center"/>
        </w:trPr>
        <w:tc>
          <w:tcPr>
            <w:tcW w:w="2122" w:type="dxa"/>
          </w:tcPr>
          <w:p w14:paraId="1F2C3626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7E26114A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15723AA6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D1613" w:rsidRPr="008D1613" w14:paraId="6AA0C7CF" w14:textId="77777777" w:rsidTr="008D1613">
        <w:trPr>
          <w:jc w:val="center"/>
        </w:trPr>
        <w:tc>
          <w:tcPr>
            <w:tcW w:w="2122" w:type="dxa"/>
          </w:tcPr>
          <w:p w14:paraId="43ED033C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76A1DB87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3A6FB5DE" w14:textId="77777777" w:rsidR="008D1613" w:rsidRPr="008D1613" w:rsidRDefault="008D1613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4A455DB" w14:textId="77777777" w:rsidR="008D1613" w:rsidRDefault="008D1613" w:rsidP="008D161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83F5401" w14:textId="77777777" w:rsidR="003E155D" w:rsidRPr="008D1613" w:rsidRDefault="003E155D" w:rsidP="003E155D">
      <w:pPr>
        <w:rPr>
          <w:rFonts w:ascii="TH SarabunPSK" w:hAnsi="TH SarabunPSK" w:cs="TH SarabunPSK"/>
          <w:sz w:val="32"/>
          <w:szCs w:val="32"/>
        </w:rPr>
      </w:pPr>
    </w:p>
    <w:p w14:paraId="1086A027" w14:textId="77777777" w:rsidR="003E155D" w:rsidRDefault="003E155D" w:rsidP="003E155D">
      <w:pPr>
        <w:rPr>
          <w:rFonts w:ascii="TH SarabunPSK" w:hAnsi="TH SarabunPSK" w:cs="TH SarabunPSK"/>
          <w:sz w:val="32"/>
          <w:szCs w:val="32"/>
        </w:rPr>
      </w:pPr>
    </w:p>
    <w:p w14:paraId="17BAC054" w14:textId="77777777" w:rsidR="003E155D" w:rsidRDefault="003E155D" w:rsidP="003E155D">
      <w:pPr>
        <w:rPr>
          <w:rFonts w:ascii="TH SarabunPSK" w:hAnsi="TH SarabunPSK" w:cs="TH SarabunPSK"/>
          <w:sz w:val="32"/>
          <w:szCs w:val="32"/>
        </w:rPr>
      </w:pPr>
    </w:p>
    <w:p w14:paraId="675D1D2B" w14:textId="46CB65F7" w:rsidR="00297CA0" w:rsidRDefault="00297CA0" w:rsidP="00C2565C">
      <w:pPr>
        <w:rPr>
          <w:rFonts w:ascii="TH SarabunPSK" w:hAnsi="TH SarabunPSK" w:cs="TH SarabunPSK"/>
          <w:sz w:val="32"/>
          <w:szCs w:val="32"/>
        </w:rPr>
      </w:pPr>
    </w:p>
    <w:p w14:paraId="225B4022" w14:textId="3F77FD6E" w:rsidR="00297CA0" w:rsidRDefault="00297CA0" w:rsidP="00C2565C">
      <w:pPr>
        <w:rPr>
          <w:rFonts w:ascii="TH SarabunPSK" w:hAnsi="TH SarabunPSK" w:cs="TH SarabunPSK"/>
          <w:sz w:val="32"/>
          <w:szCs w:val="32"/>
        </w:rPr>
      </w:pPr>
    </w:p>
    <w:p w14:paraId="2DAA6A2E" w14:textId="135A28A0" w:rsidR="00297CA0" w:rsidRDefault="00297CA0" w:rsidP="00C2565C">
      <w:pPr>
        <w:rPr>
          <w:rFonts w:ascii="TH SarabunPSK" w:hAnsi="TH SarabunPSK" w:cs="TH SarabunPSK"/>
          <w:sz w:val="32"/>
          <w:szCs w:val="32"/>
        </w:rPr>
      </w:pPr>
    </w:p>
    <w:p w14:paraId="5AD5615C" w14:textId="0A6B05D5" w:rsidR="00297CA0" w:rsidRDefault="00297CA0" w:rsidP="00C2565C">
      <w:pPr>
        <w:rPr>
          <w:rFonts w:ascii="TH SarabunPSK" w:hAnsi="TH SarabunPSK" w:cs="TH SarabunPSK"/>
          <w:sz w:val="32"/>
          <w:szCs w:val="32"/>
        </w:rPr>
      </w:pPr>
    </w:p>
    <w:sectPr w:rsidR="00297CA0" w:rsidSect="008D1613">
      <w:headerReference w:type="even" r:id="rId7"/>
      <w:pgSz w:w="11906" w:h="16838" w:code="9"/>
      <w:pgMar w:top="709" w:right="1134" w:bottom="567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B5D87" w14:textId="77777777" w:rsidR="00385B77" w:rsidRDefault="00385B77">
      <w:r>
        <w:separator/>
      </w:r>
    </w:p>
  </w:endnote>
  <w:endnote w:type="continuationSeparator" w:id="0">
    <w:p w14:paraId="78468182" w14:textId="77777777" w:rsidR="00385B77" w:rsidRDefault="0038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512F6" w14:textId="77777777" w:rsidR="00385B77" w:rsidRDefault="00385B77">
      <w:r>
        <w:separator/>
      </w:r>
    </w:p>
  </w:footnote>
  <w:footnote w:type="continuationSeparator" w:id="0">
    <w:p w14:paraId="1010290A" w14:textId="77777777" w:rsidR="00385B77" w:rsidRDefault="0038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1439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0AD9143A" w14:textId="77777777" w:rsidR="00B84631" w:rsidRDefault="00B846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AE"/>
    <w:rsid w:val="000009B3"/>
    <w:rsid w:val="00001869"/>
    <w:rsid w:val="00041424"/>
    <w:rsid w:val="00055E5F"/>
    <w:rsid w:val="0005627F"/>
    <w:rsid w:val="0006583D"/>
    <w:rsid w:val="000D658D"/>
    <w:rsid w:val="00107DC9"/>
    <w:rsid w:val="00134A4B"/>
    <w:rsid w:val="00134E12"/>
    <w:rsid w:val="001878BA"/>
    <w:rsid w:val="00193FB7"/>
    <w:rsid w:val="001A236F"/>
    <w:rsid w:val="001B6BD6"/>
    <w:rsid w:val="001D2D8E"/>
    <w:rsid w:val="001F5E85"/>
    <w:rsid w:val="00234405"/>
    <w:rsid w:val="00236EDF"/>
    <w:rsid w:val="002747A4"/>
    <w:rsid w:val="00297CA0"/>
    <w:rsid w:val="002D0C13"/>
    <w:rsid w:val="002E1EB8"/>
    <w:rsid w:val="002F20E1"/>
    <w:rsid w:val="002F2539"/>
    <w:rsid w:val="00385B77"/>
    <w:rsid w:val="00387B20"/>
    <w:rsid w:val="003A54A5"/>
    <w:rsid w:val="003B0B81"/>
    <w:rsid w:val="003E155D"/>
    <w:rsid w:val="003E582F"/>
    <w:rsid w:val="004470AA"/>
    <w:rsid w:val="00497633"/>
    <w:rsid w:val="004B0E42"/>
    <w:rsid w:val="004B4D7E"/>
    <w:rsid w:val="004C53C8"/>
    <w:rsid w:val="00506B44"/>
    <w:rsid w:val="005425A8"/>
    <w:rsid w:val="005A490F"/>
    <w:rsid w:val="005B3CDE"/>
    <w:rsid w:val="005F4EE0"/>
    <w:rsid w:val="00612B51"/>
    <w:rsid w:val="00613DE2"/>
    <w:rsid w:val="006A175C"/>
    <w:rsid w:val="006A4118"/>
    <w:rsid w:val="006B17F4"/>
    <w:rsid w:val="006B72B7"/>
    <w:rsid w:val="006D16F7"/>
    <w:rsid w:val="006E31FA"/>
    <w:rsid w:val="006E3FDB"/>
    <w:rsid w:val="007154B5"/>
    <w:rsid w:val="007941B5"/>
    <w:rsid w:val="007955BD"/>
    <w:rsid w:val="007A77CC"/>
    <w:rsid w:val="007B0FAD"/>
    <w:rsid w:val="007E6E95"/>
    <w:rsid w:val="007F1A71"/>
    <w:rsid w:val="00841186"/>
    <w:rsid w:val="008535D9"/>
    <w:rsid w:val="0086677E"/>
    <w:rsid w:val="008720A2"/>
    <w:rsid w:val="008D01E2"/>
    <w:rsid w:val="008D1613"/>
    <w:rsid w:val="008E157A"/>
    <w:rsid w:val="00904C2B"/>
    <w:rsid w:val="00921E9F"/>
    <w:rsid w:val="00923102"/>
    <w:rsid w:val="00946E2C"/>
    <w:rsid w:val="00950731"/>
    <w:rsid w:val="00951D06"/>
    <w:rsid w:val="009813B5"/>
    <w:rsid w:val="00990D85"/>
    <w:rsid w:val="00997BAE"/>
    <w:rsid w:val="009C74E1"/>
    <w:rsid w:val="009D74D7"/>
    <w:rsid w:val="00A07DF8"/>
    <w:rsid w:val="00A10DAF"/>
    <w:rsid w:val="00A60D81"/>
    <w:rsid w:val="00A64DF4"/>
    <w:rsid w:val="00A71D98"/>
    <w:rsid w:val="00A841C7"/>
    <w:rsid w:val="00A97E58"/>
    <w:rsid w:val="00AB3BC8"/>
    <w:rsid w:val="00AC4217"/>
    <w:rsid w:val="00AD0725"/>
    <w:rsid w:val="00AE4267"/>
    <w:rsid w:val="00B002E5"/>
    <w:rsid w:val="00B51B3E"/>
    <w:rsid w:val="00B80B01"/>
    <w:rsid w:val="00B84631"/>
    <w:rsid w:val="00B8566C"/>
    <w:rsid w:val="00B857A1"/>
    <w:rsid w:val="00C13F57"/>
    <w:rsid w:val="00C2565C"/>
    <w:rsid w:val="00C87E7C"/>
    <w:rsid w:val="00C94909"/>
    <w:rsid w:val="00D35165"/>
    <w:rsid w:val="00D40E4A"/>
    <w:rsid w:val="00D4689D"/>
    <w:rsid w:val="00D518B7"/>
    <w:rsid w:val="00D5496A"/>
    <w:rsid w:val="00D60159"/>
    <w:rsid w:val="00D6626B"/>
    <w:rsid w:val="00DB741A"/>
    <w:rsid w:val="00DC6853"/>
    <w:rsid w:val="00DD267F"/>
    <w:rsid w:val="00DF05F2"/>
    <w:rsid w:val="00E30CE3"/>
    <w:rsid w:val="00E537F1"/>
    <w:rsid w:val="00EB5645"/>
    <w:rsid w:val="00EE0C32"/>
    <w:rsid w:val="00F06498"/>
    <w:rsid w:val="00F116A9"/>
    <w:rsid w:val="00F23720"/>
    <w:rsid w:val="00F4094B"/>
    <w:rsid w:val="00F57925"/>
    <w:rsid w:val="00F819F8"/>
    <w:rsid w:val="00F92927"/>
    <w:rsid w:val="00FB294A"/>
    <w:rsid w:val="00FB3EF2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D9141E"/>
  <w15:chartTrackingRefBased/>
  <w15:docId w15:val="{CB0A4716-6918-4346-91E0-E9596CB2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9813B5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9813B5"/>
    <w:rPr>
      <w:rFonts w:ascii="Segoe UI" w:hAnsi="Segoe UI"/>
      <w:sz w:val="18"/>
      <w:szCs w:val="22"/>
    </w:rPr>
  </w:style>
  <w:style w:type="table" w:styleId="aa">
    <w:name w:val="Table Grid"/>
    <w:basedOn w:val="a1"/>
    <w:rsid w:val="003E1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uneech\Downloads\&#3627;&#3609;&#3633;&#3591;&#3626;&#3639;&#3629;&#3616;&#3634;&#3618;&#3651;&#3609;6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หนังสือภายใน61.dot</Template>
  <TotalTime>21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SPM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darunee chantara</dc:creator>
  <cp:keywords/>
  <dc:description/>
  <cp:lastModifiedBy>Atjima Aimsawang</cp:lastModifiedBy>
  <cp:revision>6</cp:revision>
  <cp:lastPrinted>2018-03-07T03:26:00Z</cp:lastPrinted>
  <dcterms:created xsi:type="dcterms:W3CDTF">2022-03-07T03:31:00Z</dcterms:created>
  <dcterms:modified xsi:type="dcterms:W3CDTF">2026-06-11T15:44:00Z</dcterms:modified>
</cp:coreProperties>
</file>