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141E" w14:textId="77777777" w:rsidR="00DD267F" w:rsidRPr="00004120" w:rsidRDefault="00997BAE" w:rsidP="006B72B7">
      <w:pPr>
        <w:spacing w:line="700" w:lineRule="exact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AD9142B" wp14:editId="0AD9142C">
            <wp:simplePos x="0" y="0"/>
            <wp:positionH relativeFrom="margin">
              <wp:align>left</wp:align>
            </wp:positionH>
            <wp:positionV relativeFrom="paragraph">
              <wp:posOffset>-95885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="00FE0C67"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="00DD267F"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="00DD267F" w:rsidRPr="00004120">
        <w:rPr>
          <w:rFonts w:ascii="TH SarabunPSK" w:hAnsi="TH SarabunPSK" w:cs="TH SarabunPSK"/>
        </w:rPr>
        <w:tab/>
      </w:r>
      <w:r w:rsidR="00DD267F"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0AD9141F" w14:textId="2E86AC1D" w:rsidR="008535D9" w:rsidRPr="00FB3EF2" w:rsidRDefault="00997BAE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AD9142D" wp14:editId="0AD9142E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450A8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DRQnSC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โทร </w:t>
      </w:r>
    </w:p>
    <w:p w14:paraId="0AD91420" w14:textId="4E8C1733" w:rsidR="008535D9" w:rsidRDefault="00997BAE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AD9142F" wp14:editId="0AD91430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8AFFD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0AD91431" wp14:editId="0AD91432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58EEB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 xml:space="preserve">อว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>/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813B5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</w:t>
      </w:r>
      <w:r w:rsidR="009813B5" w:rsidRPr="00AC4217">
        <w:rPr>
          <w:rFonts w:ascii="TH SarabunPSK" w:hAnsi="TH SarabunPSK" w:cs="TH SarabunPSK" w:hint="cs"/>
          <w:b/>
          <w:bCs/>
          <w:spacing w:val="-6"/>
          <w:sz w:val="38"/>
          <w:szCs w:val="38"/>
          <w:cs/>
        </w:rPr>
        <w:t xml:space="preserve">  </w:t>
      </w:r>
      <w:r w:rsidR="002F2539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</w:t>
      </w:r>
      <w:r w:rsidR="009813B5"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="008535D9"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1D2D8E" w:rsidRPr="001D2D8E">
        <w:rPr>
          <w:rFonts w:ascii="TH SarabunPSK" w:hAnsi="TH SarabunPSK" w:cs="TH SarabunPSK" w:hint="cs"/>
          <w:sz w:val="32"/>
          <w:szCs w:val="32"/>
          <w:cs/>
        </w:rPr>
        <w:t>วัน  เดือน  ปี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0AD91421" w14:textId="75C292D2" w:rsidR="008535D9" w:rsidRPr="00C87E7C" w:rsidRDefault="00997BAE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AD91433" wp14:editId="0AD91434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34F83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97CA0">
        <w:rPr>
          <w:rFonts w:ascii="TH SarabunPSK" w:hAnsi="TH SarabunPSK" w:cs="TH SarabunPSK" w:hint="cs"/>
          <w:sz w:val="32"/>
          <w:szCs w:val="32"/>
          <w:cs/>
        </w:rPr>
        <w:t>ขออนุมัติเข้าร่วมประชุม อบรม สัมมนา แบบออนไลน์</w:t>
      </w:r>
    </w:p>
    <w:p w14:paraId="0AD91422" w14:textId="0D65B9E8" w:rsidR="00C87E7C" w:rsidRPr="00B80B01" w:rsidRDefault="00297CA0" w:rsidP="00297CA0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คณบดี (ผ่านหัวหน้าภาควิชา...............)</w:t>
      </w:r>
    </w:p>
    <w:p w14:paraId="2ADA5D13" w14:textId="2E3C07E3" w:rsidR="00297CA0" w:rsidRPr="00297CA0" w:rsidRDefault="00297CA0" w:rsidP="00297CA0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........................ตำแหน่ง.............................................</w:t>
      </w:r>
    </w:p>
    <w:p w14:paraId="3D205577" w14:textId="40716460" w:rsidR="00297CA0" w:rsidRP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พร้อมด้วย............................</w:t>
      </w:r>
      <w:r w:rsidR="006E3FDB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..........................สังกั</w:t>
      </w:r>
      <w:r w:rsidR="006E3FDB">
        <w:rPr>
          <w:rFonts w:ascii="TH SarabunPSK" w:hAnsi="TH SarabunPSK" w:cs="TH SarabunPSK" w:hint="cs"/>
          <w:sz w:val="32"/>
          <w:szCs w:val="32"/>
          <w:cs/>
        </w:rPr>
        <w:t>ด</w:t>
      </w:r>
      <w:r w:rsidRPr="00297CA0">
        <w:rPr>
          <w:rFonts w:ascii="TH SarabunPSK" w:hAnsi="TH SarabunPSK" w:cs="TH SarabunPSK"/>
          <w:sz w:val="32"/>
          <w:szCs w:val="32"/>
          <w:cs/>
        </w:rPr>
        <w:t>ภาควิชา...................................................................มีความประสงค์ขออนุมัติเข้าร่วม.......</w:t>
      </w:r>
      <w:r w:rsidR="006E3FDB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 แบบออนไลน์ผ่านทาง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6E3FDB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 เกี่ยวกับ......................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</w:t>
      </w:r>
      <w:r w:rsidR="006E3FDB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 ณ..........................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....................................................โดยมีเป้าหมายที่จะเข้าร่วมประชุม อบรม สัมมนา คือ </w:t>
      </w:r>
    </w:p>
    <w:p w14:paraId="1C7B888B" w14:textId="2012346C" w:rsid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A1633AE" w14:textId="77777777" w:rsidR="006E3FDB" w:rsidRDefault="006E3FDB" w:rsidP="006E3FD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ประโยชน์ที่คาดว่าจะได้รับ คือ...............................................................................................................................</w:t>
      </w:r>
    </w:p>
    <w:p w14:paraId="10C957E1" w14:textId="4E8B7551" w:rsidR="006E3FDB" w:rsidRDefault="006E3FDB" w:rsidP="00F7330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340B8E" w:rsidRPr="00340B8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A8607DE" w14:textId="77777777" w:rsidR="00297CA0" w:rsidRP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 xml:space="preserve">ตั้งแต่วันที่.................เดือน.............................................พ.ศ.....................เวลา.........................น.  </w:t>
      </w:r>
    </w:p>
    <w:p w14:paraId="002FA4AE" w14:textId="240A6409" w:rsid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ถึงวันที่.................เดือน.............................................พ.ศ.....................เวลา.........................น.</w:t>
      </w:r>
    </w:p>
    <w:p w14:paraId="5CB59FCF" w14:textId="77777777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(     )  ไม่เบิกค่าใช้จ่ายใด ๆ  ทั้งสิ้น ระบุแหล่งเงิน .....................................................................</w:t>
      </w:r>
    </w:p>
    <w:p w14:paraId="3EC0C076" w14:textId="4A17A4A5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 xml:space="preserve">(     )  ขอเบิกค่าใช้จ่ายในการเข้าร่วมประชุม อบรม สัมมนา ดังนี้  </w:t>
      </w:r>
    </w:p>
    <w:p w14:paraId="3DAC683D" w14:textId="4DD71856" w:rsid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ค่าลงทะเบียน........................................บาท   และค่าใช้จ่ายอื่น ๆ  (ระบุ)............................................บาท          รวมเป็นเงินทั้งสิ้นประมาณ..............................บาท</w:t>
      </w:r>
    </w:p>
    <w:p w14:paraId="351C3E5F" w14:textId="77777777" w:rsidR="00340B8E" w:rsidRPr="00340B8E" w:rsidRDefault="00340B8E" w:rsidP="00297CA0">
      <w:pPr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0AD91425" w14:textId="22E7B96A" w:rsidR="00C87E7C" w:rsidRPr="00B80B01" w:rsidRDefault="00297CA0" w:rsidP="00A60D81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70EF616F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2A79D018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.........................................</w:t>
      </w:r>
    </w:p>
    <w:p w14:paraId="1E30EA6F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4301564" wp14:editId="03B17A65">
                <wp:simplePos x="0" y="0"/>
                <wp:positionH relativeFrom="margin">
                  <wp:align>left</wp:align>
                </wp:positionH>
                <wp:positionV relativeFrom="paragraph">
                  <wp:posOffset>228277</wp:posOffset>
                </wp:positionV>
                <wp:extent cx="2517775" cy="1705610"/>
                <wp:effectExtent l="0" t="0" r="0" b="889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775" cy="170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35DFD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A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ความเห็นของหัวหน้าภาควิชา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</w:t>
                            </w:r>
                          </w:p>
                          <w:p w14:paraId="448986C1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6B037DC4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7FFCB85E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1D39EB35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520109DF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(..........................................................)</w:t>
                            </w:r>
                          </w:p>
                          <w:p w14:paraId="0CE4A401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ตำแหน่ง...................................................</w:t>
                            </w:r>
                          </w:p>
                          <w:p w14:paraId="3A7474BC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  <w:p w14:paraId="20AF16E2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0156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0;margin-top:17.95pt;width:198.25pt;height:134.3pt;z-index:25166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" filled="f" stroked="f">
                <v:textbox>
                  <w:txbxContent>
                    <w:p w14:paraId="24935DFD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A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ความเห็นของหัวหน้าภาควิชา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</w:t>
                      </w:r>
                    </w:p>
                    <w:p w14:paraId="448986C1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6B037DC4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7FFCB85E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1D39EB35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520109DF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(..........................................................)</w:t>
                      </w:r>
                    </w:p>
                    <w:p w14:paraId="0CE4A401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ตำแหน่ง...................................................</w:t>
                      </w:r>
                    </w:p>
                    <w:p w14:paraId="3A7474BC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  <w:p w14:paraId="20AF16E2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(...........................................)</w:t>
      </w:r>
    </w:p>
    <w:p w14:paraId="559E6343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ตำแหน่ง.........................................</w:t>
      </w:r>
    </w:p>
    <w:p w14:paraId="3852F15C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B118BB" wp14:editId="070EA5F0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D939F" w14:textId="77777777" w:rsidR="00F7330A" w:rsidRDefault="00F7330A" w:rsidP="00F7330A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3BE52B74" w14:textId="77777777" w:rsidR="00F7330A" w:rsidRPr="001A79C1" w:rsidRDefault="00F7330A" w:rsidP="00F7330A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61C0E22C" w14:textId="77777777" w:rsidR="00F7330A" w:rsidRPr="00041B12" w:rsidRDefault="00F7330A" w:rsidP="00F7330A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3FB19471" w14:textId="77777777" w:rsidR="00F7330A" w:rsidRPr="00041B12" w:rsidRDefault="00F7330A" w:rsidP="00F7330A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1A988074" w14:textId="77777777" w:rsidR="00F7330A" w:rsidRPr="009B2049" w:rsidRDefault="00F7330A" w:rsidP="00F733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784ADF7" w14:textId="77777777" w:rsidR="00F7330A" w:rsidRPr="004712D4" w:rsidRDefault="00F7330A" w:rsidP="00F7330A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118BB" id="Text Box 13" o:spid="_x0000_s1027" type="#_x0000_t202" style="position:absolute;margin-left:81.1pt;margin-top:599.3pt;width:198pt;height:11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" filled="f" stroked="f">
                <v:textbox>
                  <w:txbxContent>
                    <w:p w14:paraId="780D939F" w14:textId="77777777" w:rsidR="00F7330A" w:rsidRDefault="00F7330A" w:rsidP="00F7330A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3BE52B74" w14:textId="77777777" w:rsidR="00F7330A" w:rsidRPr="001A79C1" w:rsidRDefault="00F7330A" w:rsidP="00F7330A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61C0E22C" w14:textId="77777777" w:rsidR="00F7330A" w:rsidRPr="00041B12" w:rsidRDefault="00F7330A" w:rsidP="00F7330A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3FB19471" w14:textId="77777777" w:rsidR="00F7330A" w:rsidRPr="00041B12" w:rsidRDefault="00F7330A" w:rsidP="00F7330A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1A988074" w14:textId="77777777" w:rsidR="00F7330A" w:rsidRPr="009B2049" w:rsidRDefault="00F7330A" w:rsidP="00F7330A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784ADF7" w14:textId="77777777" w:rsidR="00F7330A" w:rsidRPr="004712D4" w:rsidRDefault="00F7330A" w:rsidP="00F7330A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1021F1A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297009A1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4A2E2F84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68E1C679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388802E6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800A028" wp14:editId="2B0D12AC">
                <wp:simplePos x="0" y="0"/>
                <wp:positionH relativeFrom="margin">
                  <wp:posOffset>3007360</wp:posOffset>
                </wp:positionH>
                <wp:positionV relativeFrom="paragraph">
                  <wp:posOffset>22831</wp:posOffset>
                </wp:positionV>
                <wp:extent cx="2490470" cy="194437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94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2D60A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C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35AA1A65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59C36995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38B6719D" w14:textId="77777777" w:rsidR="00F7330A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4A3170DF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65C3F6DF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29E2BD61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7A87E915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4B05C955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0A028" id="Text Box 5" o:spid="_x0000_s1028" type="#_x0000_t202" style="position:absolute;margin-left:236.8pt;margin-top:1.8pt;width:196.1pt;height:153.1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" filled="f" stroked="f">
                <v:textbox>
                  <w:txbxContent>
                    <w:p w14:paraId="6812D60A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C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35AA1A65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59C36995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38B6719D" w14:textId="77777777" w:rsidR="00F7330A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4A3170DF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65C3F6DF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29E2BD61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7A87E915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คณบดีคณะสหเวชศาสตร์</w:t>
                      </w:r>
                    </w:p>
                    <w:p w14:paraId="4B05C955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3FD75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9218CB" wp14:editId="12CDE217">
                <wp:simplePos x="0" y="0"/>
                <wp:positionH relativeFrom="margin">
                  <wp:align>left</wp:align>
                </wp:positionH>
                <wp:positionV relativeFrom="paragraph">
                  <wp:posOffset>125256</wp:posOffset>
                </wp:positionV>
                <wp:extent cx="2538484" cy="1473958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484" cy="1473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9A1B7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B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งานการเงินและพัสดุ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648DA92B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299FBF99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7086166A" w14:textId="77777777" w:rsidR="00F7330A" w:rsidRPr="009258DD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6316C56F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BA126EF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705FA970" w14:textId="77777777" w:rsidR="00F7330A" w:rsidRPr="009258DD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218CB" id="Text Box 17" o:spid="_x0000_s1029" type="#_x0000_t202" style="position:absolute;margin-left:0;margin-top:9.85pt;width:199.9pt;height:116.0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" filled="f" stroked="f">
                <v:textbox>
                  <w:txbxContent>
                    <w:p w14:paraId="3809A1B7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B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งานการเงินและพัสดุ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</w:p>
                    <w:p w14:paraId="648DA92B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299FBF99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7086166A" w14:textId="77777777" w:rsidR="00F7330A" w:rsidRPr="009258DD" w:rsidRDefault="00F7330A" w:rsidP="00F7330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6316C56F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BA126EF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(.......................................................)</w:t>
                      </w:r>
                    </w:p>
                    <w:p w14:paraId="705FA970" w14:textId="77777777" w:rsidR="00F7330A" w:rsidRPr="009258DD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6744A0" wp14:editId="37C097C6">
                <wp:simplePos x="0" y="0"/>
                <wp:positionH relativeFrom="margin">
                  <wp:align>left</wp:align>
                </wp:positionH>
                <wp:positionV relativeFrom="paragraph">
                  <wp:posOffset>3015639</wp:posOffset>
                </wp:positionV>
                <wp:extent cx="2817198" cy="2234241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198" cy="2234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42F64" w14:textId="77777777" w:rsidR="00F7330A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6C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ความเห็นของ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</w:t>
                            </w:r>
                          </w:p>
                          <w:p w14:paraId="52CAD2FD" w14:textId="77777777" w:rsidR="00F7330A" w:rsidRPr="00297CA0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5627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4A0D0E93" w14:textId="77777777" w:rsidR="00F7330A" w:rsidRPr="00297CA0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</w:p>
                          <w:p w14:paraId="71F4EEFF" w14:textId="77777777" w:rsidR="00F7330A" w:rsidRDefault="00F7330A" w:rsidP="00F7330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14:paraId="5C81A56B" w14:textId="77777777" w:rsidR="00F7330A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4B3F294" w14:textId="77777777" w:rsidR="00F7330A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366E0982" w14:textId="77777777" w:rsidR="00F7330A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366F8FE0" w14:textId="77777777" w:rsidR="00F7330A" w:rsidRPr="00297CA0" w:rsidRDefault="00F7330A" w:rsidP="00F733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744A0" id="Text Box 18" o:spid="_x0000_s1030" type="#_x0000_t202" style="position:absolute;margin-left:0;margin-top:237.45pt;width:221.85pt;height:175.9pt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" filled="f" stroked="f">
                <v:textbox>
                  <w:txbxContent>
                    <w:p w14:paraId="20F42F64" w14:textId="77777777" w:rsidR="00F7330A" w:rsidRDefault="00F7330A" w:rsidP="00F7330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6C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ความเห็นของ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</w:t>
                      </w:r>
                    </w:p>
                    <w:p w14:paraId="52CAD2FD" w14:textId="77777777" w:rsidR="00F7330A" w:rsidRPr="00297CA0" w:rsidRDefault="00F7330A" w:rsidP="00F7330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5627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4A0D0E93" w14:textId="77777777" w:rsidR="00F7330A" w:rsidRPr="00297CA0" w:rsidRDefault="00F7330A" w:rsidP="00F7330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</w:t>
                      </w:r>
                    </w:p>
                    <w:p w14:paraId="71F4EEFF" w14:textId="77777777" w:rsidR="00F7330A" w:rsidRDefault="00F7330A" w:rsidP="00F7330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</w:p>
                    <w:p w14:paraId="5C81A56B" w14:textId="77777777" w:rsidR="00F7330A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</w:t>
                      </w:r>
                    </w:p>
                    <w:p w14:paraId="74B3F294" w14:textId="77777777" w:rsidR="00F7330A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366E0982" w14:textId="77777777" w:rsidR="00F7330A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คณบดีคณะสหเวชศาสตร์</w:t>
                      </w:r>
                    </w:p>
                    <w:p w14:paraId="366F8FE0" w14:textId="77777777" w:rsidR="00F7330A" w:rsidRPr="00297CA0" w:rsidRDefault="00F7330A" w:rsidP="00F7330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7F4B6B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337D2083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625516DB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755AC485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363210E9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39BF9861" w14:textId="77777777" w:rsidR="00F7330A" w:rsidRDefault="00F7330A" w:rsidP="00F7330A">
      <w:pPr>
        <w:rPr>
          <w:rFonts w:ascii="TH SarabunPSK" w:hAnsi="TH SarabunPSK" w:cs="TH SarabunPSK"/>
          <w:sz w:val="32"/>
          <w:szCs w:val="32"/>
        </w:rPr>
      </w:pPr>
    </w:p>
    <w:p w14:paraId="38B1308C" w14:textId="77777777" w:rsidR="00F7330A" w:rsidRDefault="00F7330A" w:rsidP="00F7330A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.../ </w:t>
      </w:r>
      <w:r w:rsidRPr="009258DD">
        <w:rPr>
          <w:rFonts w:ascii="TH SarabunPSK" w:hAnsi="TH SarabunPSK" w:cs="TH SarabunPSK"/>
          <w:sz w:val="32"/>
          <w:szCs w:val="32"/>
          <w:cs/>
        </w:rPr>
        <w:t>เอกสารประกอบ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00A04C92" w14:textId="77777777" w:rsidR="00F7330A" w:rsidRPr="009258DD" w:rsidRDefault="00F7330A" w:rsidP="00F733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58D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เอกสารประกอบการขออนุมัติไปราชการ</w:t>
      </w:r>
    </w:p>
    <w:p w14:paraId="20A62B1F" w14:textId="77777777" w:rsidR="00F7330A" w:rsidRDefault="00F7330A" w:rsidP="00F7330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1D112F1" w14:textId="77777777" w:rsidR="00F7330A" w:rsidRPr="00340B8E" w:rsidRDefault="00F7330A" w:rsidP="00F7330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1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สนับสนุนการบรรล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ุ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ผลลัพธ์การเรียนรู้ระดับหลักสูตร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340B8E">
        <w:rPr>
          <w:rFonts w:ascii="TH SarabunPSK" w:hAnsi="TH SarabunPSK" w:cs="TH SarabunPSK"/>
          <w:b/>
          <w:bCs/>
          <w:sz w:val="32"/>
          <w:szCs w:val="32"/>
        </w:rPr>
        <w:t>Program–level Learning Outcomes: PLOs)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ที่หลักสูตรกำหนด 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6CD05BE3" w14:textId="77777777" w:rsidR="00F7330A" w:rsidRPr="00340B8E" w:rsidRDefault="00F7330A" w:rsidP="00F7330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061FBBB" w14:textId="77777777" w:rsidR="00F7330A" w:rsidRDefault="00F7330A" w:rsidP="00F7330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A02F227" w14:textId="77777777" w:rsidR="00F7330A" w:rsidRDefault="00F7330A" w:rsidP="00F7330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E108500" w14:textId="77777777" w:rsidR="00F7330A" w:rsidRPr="00340B8E" w:rsidRDefault="00F7330A" w:rsidP="00F7330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CB521A" w14:textId="77777777" w:rsidR="00F7330A" w:rsidRPr="00340B8E" w:rsidRDefault="00F7330A" w:rsidP="00F7330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สนับสนุน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การพัฒนาตาม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สมรรถนะ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ของอาจารย์ ดังนี้</w:t>
      </w:r>
    </w:p>
    <w:p w14:paraId="45198816" w14:textId="77777777" w:rsidR="00F7330A" w:rsidRPr="00340B8E" w:rsidRDefault="00F7330A" w:rsidP="00F7330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สมรรถนะหลัก</w:t>
      </w:r>
    </w:p>
    <w:p w14:paraId="7F868942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ความเข้าใจองค์กรและระบบงาน</w:t>
      </w:r>
    </w:p>
    <w:p w14:paraId="674C9DF0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ความคิดสร้างสรรค์ สร้างนวัตกรรมสนับสนุนการทำงานสู่ความสำเร็จ</w:t>
      </w:r>
    </w:p>
    <w:p w14:paraId="0153EEDC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การสืบเสาะหาข้อมูลเพื่อการวิเคราะห์ ตัดสินใจ และแก้ปัญหา</w:t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BFF2C44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ความผูกพันที่มีต่อองค์กรและการมีส่วนร่วมในการบริหารจัดการ</w:t>
      </w:r>
    </w:p>
    <w:p w14:paraId="5751E4F9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ภาวาะผู้นำและการทำงานเป็นทีม</w:t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BCA199B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การมุ่งผลสัมฤทธิ์</w:t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3453C1C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การยึดมั่นในความถูกต้องชอบธรรม จริยธรรม รวมทั้งจรรยาบรรณที่เกี่ยวข้องในหน้าที่</w:t>
      </w:r>
    </w:p>
    <w:p w14:paraId="621FA7C1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การสื่อสารระหว่างบุคคล การสร้างสัมพันธภาพ และการทำงานร่วมกับผู้อื่น</w:t>
      </w:r>
    </w:p>
    <w:p w14:paraId="7373900B" w14:textId="77777777" w:rsidR="00F7330A" w:rsidRPr="00340B8E" w:rsidRDefault="00F7330A" w:rsidP="00F7330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สมรรถนะเฉพาะตามลักษณะงานที่ปฏิบัติ</w:t>
      </w:r>
    </w:p>
    <w:p w14:paraId="3369FCA5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การพัฒนาตนเองทั้งในด้านวิชาการและการจัดการเรียนรู้อย่างต่อเนื่อง</w:t>
      </w:r>
    </w:p>
    <w:p w14:paraId="040E0928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การให้คำปรึกษาหรือคำแนะนำแก่นิสิตและเพื่อนร่วมงาน</w:t>
      </w:r>
    </w:p>
    <w:p w14:paraId="2981F463" w14:textId="77777777" w:rsidR="00F7330A" w:rsidRPr="00340B8E" w:rsidRDefault="00F7330A" w:rsidP="00F7330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การจัดการเรียนรู้และการวัดและประเมินผลการเรียนรู้</w:t>
      </w:r>
    </w:p>
    <w:p w14:paraId="79893DEC" w14:textId="77777777" w:rsidR="00F7330A" w:rsidRDefault="00F7330A" w:rsidP="00F7330A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การทำวิจัย การเขียนเชิงวิชาการ และการนำเสนอ</w:t>
      </w:r>
    </w:p>
    <w:p w14:paraId="21197D46" w14:textId="77777777" w:rsidR="00F7330A" w:rsidRDefault="00F7330A" w:rsidP="00F7330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9E7A7B1" w14:textId="77777777" w:rsidR="00F7330A" w:rsidRPr="00340B8E" w:rsidRDefault="00F7330A" w:rsidP="00F7330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ความสอดคล้องกับแผนพัฒนาบุคลากรรายบุคคล (</w:t>
      </w:r>
      <w:r w:rsidRPr="009258DD">
        <w:rPr>
          <w:rFonts w:ascii="TH SarabunPSK" w:hAnsi="TH SarabunPSK" w:cs="TH SarabunPSK"/>
          <w:b/>
          <w:bCs/>
          <w:sz w:val="32"/>
          <w:szCs w:val="32"/>
        </w:rPr>
        <w:t>Individual Development Plan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1800C7EA" w14:textId="77777777" w:rsidR="00F7330A" w:rsidRPr="00340B8E" w:rsidRDefault="00F7330A" w:rsidP="00F7330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9F2F8DE" w14:textId="5E229228" w:rsidR="00F7330A" w:rsidRPr="009258DD" w:rsidRDefault="00F7330A" w:rsidP="00F7330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9258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9425175" w14:textId="77777777" w:rsidR="00F7330A" w:rsidRPr="009258DD" w:rsidRDefault="00F7330A" w:rsidP="00F7330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DCBDAA1" w14:textId="7BCD506A" w:rsidR="005B7145" w:rsidRPr="009258DD" w:rsidRDefault="00F7330A" w:rsidP="005B71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9258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5B7145" w:rsidRPr="005B71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7145"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E92E839" w14:textId="77777777" w:rsidR="005B7145" w:rsidRPr="009258DD" w:rsidRDefault="005B7145" w:rsidP="005B71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4E393F8" w14:textId="77777777" w:rsidR="005B7145" w:rsidRPr="009258DD" w:rsidRDefault="005B7145" w:rsidP="005B71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9B072F4" w14:textId="77777777" w:rsidR="005B7145" w:rsidRPr="009258DD" w:rsidRDefault="005B7145" w:rsidP="005B71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136B6A9" w14:textId="77777777" w:rsidR="005B7145" w:rsidRPr="009258DD" w:rsidRDefault="005B7145" w:rsidP="005B71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0A37D4" w14:textId="77777777" w:rsidR="005B7145" w:rsidRPr="009258DD" w:rsidRDefault="005B7145" w:rsidP="005B71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20C8FF6" w14:textId="77777777" w:rsidR="005B7145" w:rsidRPr="009258DD" w:rsidRDefault="005B7145" w:rsidP="005B71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6FBC94E" w14:textId="77777777" w:rsidR="005B7145" w:rsidRPr="009258DD" w:rsidRDefault="005B7145" w:rsidP="005B71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4666F41" w14:textId="77777777" w:rsidR="005B7145" w:rsidRPr="009258DD" w:rsidRDefault="005B7145" w:rsidP="005B71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AD91426" w14:textId="0324A16A" w:rsidR="00C87E7C" w:rsidRDefault="005B7145" w:rsidP="005B71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sectPr w:rsidR="00C87E7C" w:rsidSect="006B72B7">
      <w:headerReference w:type="even" r:id="rId7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9D786" w14:textId="77777777" w:rsidR="00022DDB" w:rsidRDefault="00022DDB">
      <w:r>
        <w:separator/>
      </w:r>
    </w:p>
  </w:endnote>
  <w:endnote w:type="continuationSeparator" w:id="0">
    <w:p w14:paraId="57C19514" w14:textId="77777777" w:rsidR="00022DDB" w:rsidRDefault="0002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EF23A" w14:textId="77777777" w:rsidR="00022DDB" w:rsidRDefault="00022DDB">
      <w:r>
        <w:separator/>
      </w:r>
    </w:p>
  </w:footnote>
  <w:footnote w:type="continuationSeparator" w:id="0">
    <w:p w14:paraId="0F78EEDC" w14:textId="77777777" w:rsidR="00022DDB" w:rsidRDefault="00022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1439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AD9143A" w14:textId="77777777" w:rsidR="00B84631" w:rsidRDefault="00B84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AE"/>
    <w:rsid w:val="000009B3"/>
    <w:rsid w:val="00022DDB"/>
    <w:rsid w:val="00041424"/>
    <w:rsid w:val="00055E5F"/>
    <w:rsid w:val="0005627F"/>
    <w:rsid w:val="0006583D"/>
    <w:rsid w:val="000A1B11"/>
    <w:rsid w:val="000B1278"/>
    <w:rsid w:val="000D658D"/>
    <w:rsid w:val="00107DC9"/>
    <w:rsid w:val="00134A4B"/>
    <w:rsid w:val="00134E12"/>
    <w:rsid w:val="001878BA"/>
    <w:rsid w:val="00193FB7"/>
    <w:rsid w:val="001A236F"/>
    <w:rsid w:val="001B6BD6"/>
    <w:rsid w:val="001D2D8E"/>
    <w:rsid w:val="001F5E85"/>
    <w:rsid w:val="00234405"/>
    <w:rsid w:val="00236EDF"/>
    <w:rsid w:val="002747A4"/>
    <w:rsid w:val="00297CA0"/>
    <w:rsid w:val="002D0C13"/>
    <w:rsid w:val="002E1EB8"/>
    <w:rsid w:val="002F20E1"/>
    <w:rsid w:val="002F2539"/>
    <w:rsid w:val="00340B8E"/>
    <w:rsid w:val="00387B20"/>
    <w:rsid w:val="003A54A5"/>
    <w:rsid w:val="003B0B81"/>
    <w:rsid w:val="003E582F"/>
    <w:rsid w:val="004470AA"/>
    <w:rsid w:val="00497633"/>
    <w:rsid w:val="004B0E42"/>
    <w:rsid w:val="004B4D7E"/>
    <w:rsid w:val="004C53C8"/>
    <w:rsid w:val="00506B44"/>
    <w:rsid w:val="005425A8"/>
    <w:rsid w:val="005B3CDE"/>
    <w:rsid w:val="005B7145"/>
    <w:rsid w:val="005F4EE0"/>
    <w:rsid w:val="00603E69"/>
    <w:rsid w:val="00612B51"/>
    <w:rsid w:val="00613DE2"/>
    <w:rsid w:val="006A175C"/>
    <w:rsid w:val="006A4118"/>
    <w:rsid w:val="006B17F4"/>
    <w:rsid w:val="006B72B7"/>
    <w:rsid w:val="006D16F7"/>
    <w:rsid w:val="006E31FA"/>
    <w:rsid w:val="006E3FDB"/>
    <w:rsid w:val="007154B5"/>
    <w:rsid w:val="007941B5"/>
    <w:rsid w:val="007955BD"/>
    <w:rsid w:val="007A77CC"/>
    <w:rsid w:val="007B0FAD"/>
    <w:rsid w:val="007E6E95"/>
    <w:rsid w:val="007F1A71"/>
    <w:rsid w:val="00812CCF"/>
    <w:rsid w:val="00841186"/>
    <w:rsid w:val="008535D9"/>
    <w:rsid w:val="0086677E"/>
    <w:rsid w:val="008720A2"/>
    <w:rsid w:val="008D01E2"/>
    <w:rsid w:val="008E157A"/>
    <w:rsid w:val="00904C2B"/>
    <w:rsid w:val="00921E9F"/>
    <w:rsid w:val="00923102"/>
    <w:rsid w:val="0093653F"/>
    <w:rsid w:val="00946E2C"/>
    <w:rsid w:val="00950731"/>
    <w:rsid w:val="00951D06"/>
    <w:rsid w:val="009813B5"/>
    <w:rsid w:val="00990D85"/>
    <w:rsid w:val="00997BAE"/>
    <w:rsid w:val="009C74E1"/>
    <w:rsid w:val="009D74D7"/>
    <w:rsid w:val="00A07DF8"/>
    <w:rsid w:val="00A10DAF"/>
    <w:rsid w:val="00A60D81"/>
    <w:rsid w:val="00A64DF4"/>
    <w:rsid w:val="00A71D98"/>
    <w:rsid w:val="00A841C7"/>
    <w:rsid w:val="00A97E58"/>
    <w:rsid w:val="00AB3BC8"/>
    <w:rsid w:val="00AC4217"/>
    <w:rsid w:val="00AD0725"/>
    <w:rsid w:val="00AE4267"/>
    <w:rsid w:val="00AF03A9"/>
    <w:rsid w:val="00B002E5"/>
    <w:rsid w:val="00B51B3E"/>
    <w:rsid w:val="00B80B01"/>
    <w:rsid w:val="00B84631"/>
    <w:rsid w:val="00B8566C"/>
    <w:rsid w:val="00B857A1"/>
    <w:rsid w:val="00C13F57"/>
    <w:rsid w:val="00C2565C"/>
    <w:rsid w:val="00C4747A"/>
    <w:rsid w:val="00C87E7C"/>
    <w:rsid w:val="00C94909"/>
    <w:rsid w:val="00D35165"/>
    <w:rsid w:val="00D40E4A"/>
    <w:rsid w:val="00D4689D"/>
    <w:rsid w:val="00D518B7"/>
    <w:rsid w:val="00D5496A"/>
    <w:rsid w:val="00D60159"/>
    <w:rsid w:val="00D6626B"/>
    <w:rsid w:val="00DB741A"/>
    <w:rsid w:val="00DC6853"/>
    <w:rsid w:val="00DD267F"/>
    <w:rsid w:val="00DF05F2"/>
    <w:rsid w:val="00E30CE3"/>
    <w:rsid w:val="00E537F1"/>
    <w:rsid w:val="00EB5645"/>
    <w:rsid w:val="00EE0C32"/>
    <w:rsid w:val="00F06498"/>
    <w:rsid w:val="00F116A9"/>
    <w:rsid w:val="00F23720"/>
    <w:rsid w:val="00F4094B"/>
    <w:rsid w:val="00F57925"/>
    <w:rsid w:val="00F7330A"/>
    <w:rsid w:val="00F819F8"/>
    <w:rsid w:val="00F92927"/>
    <w:rsid w:val="00FB294A"/>
    <w:rsid w:val="00FB3EF2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9141E"/>
  <w15:chartTrackingRefBased/>
  <w15:docId w15:val="{CB0A4716-6918-4346-91E0-E9596CB2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table" w:styleId="aa">
    <w:name w:val="Table Grid"/>
    <w:basedOn w:val="a1"/>
    <w:rsid w:val="00AF0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uneech\Downloads\&#3627;&#3609;&#3633;&#3591;&#3626;&#3639;&#3629;&#3616;&#3634;&#3618;&#3651;&#3609;6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หนังสือภายใน61.dot</Template>
  <TotalTime>30</TotalTime>
  <Pages>2</Pages>
  <Words>1048</Words>
  <Characters>5976</Characters>
  <Application>Microsoft Office Word</Application>
  <DocSecurity>0</DocSecurity>
  <Lines>49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darunee chantara</dc:creator>
  <cp:keywords/>
  <dc:description/>
  <cp:lastModifiedBy>Atjima Aimsawang</cp:lastModifiedBy>
  <cp:revision>8</cp:revision>
  <cp:lastPrinted>2018-03-07T03:26:00Z</cp:lastPrinted>
  <dcterms:created xsi:type="dcterms:W3CDTF">2022-03-07T03:31:00Z</dcterms:created>
  <dcterms:modified xsi:type="dcterms:W3CDTF">2026-06-14T09:13:00Z</dcterms:modified>
</cp:coreProperties>
</file>